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pct"/>
        <w:tblInd w:w="108" w:type="dxa"/>
        <w:tblLayout w:type="fixed"/>
        <w:tblLook w:val="01E0" w:firstRow="1" w:lastRow="1" w:firstColumn="1" w:lastColumn="1" w:noHBand="0" w:noVBand="0"/>
      </w:tblPr>
      <w:tblGrid>
        <w:gridCol w:w="9290"/>
      </w:tblGrid>
      <w:tr w:rsidR="006C199B" w:rsidRPr="000A2554" w14:paraId="5A6BA6A8" w14:textId="77777777" w:rsidTr="00FC46B1">
        <w:trPr>
          <w:trHeight w:val="567"/>
        </w:trPr>
        <w:tc>
          <w:tcPr>
            <w:tcW w:w="5000" w:type="pct"/>
          </w:tcPr>
          <w:p w14:paraId="540B37FC" w14:textId="77777777" w:rsidR="006C199B" w:rsidRPr="000A2554" w:rsidRDefault="006C199B" w:rsidP="00171284">
            <w:pPr>
              <w:pStyle w:val="AODocTxt"/>
              <w:spacing w:before="120" w:line="240" w:lineRule="auto"/>
              <w:jc w:val="center"/>
              <w:rPr>
                <w:b/>
                <w:noProof/>
                <w:sz w:val="24"/>
                <w:szCs w:val="24"/>
                <w:lang w:val="ro-RO"/>
              </w:rPr>
            </w:pPr>
            <w:bookmarkStart w:id="0" w:name="bmkStart"/>
            <w:bookmarkStart w:id="1" w:name="bmkFrontPage"/>
            <w:bookmarkStart w:id="2" w:name="bmkFrontPage98d0b268287140acbef579c54aaf"/>
            <w:r w:rsidRPr="000A2554">
              <w:rPr>
                <w:b/>
                <w:noProof/>
                <w:sz w:val="24"/>
                <w:szCs w:val="24"/>
                <w:lang w:val="ro-RO"/>
              </w:rPr>
              <w:t>BALLOT BY CORRESPONDENCE</w:t>
            </w:r>
          </w:p>
          <w:p w14:paraId="4D6F9BC2" w14:textId="6D8EAEB3" w:rsidR="006C199B" w:rsidRPr="000A2554" w:rsidRDefault="003A563B" w:rsidP="00171284">
            <w:pPr>
              <w:pStyle w:val="AODocTxt"/>
              <w:spacing w:before="120" w:line="240" w:lineRule="auto"/>
              <w:jc w:val="center"/>
              <w:rPr>
                <w:b/>
                <w:noProof/>
                <w:sz w:val="24"/>
                <w:szCs w:val="24"/>
                <w:lang w:val="ro-RO"/>
              </w:rPr>
            </w:pPr>
            <w:r w:rsidRPr="000A2554">
              <w:rPr>
                <w:b/>
                <w:noProof/>
                <w:sz w:val="24"/>
                <w:szCs w:val="24"/>
                <w:lang w:val="ro-RO"/>
              </w:rPr>
              <w:t xml:space="preserve">for shareholders </w:t>
            </w:r>
            <w:r w:rsidR="009B702A" w:rsidRPr="000A2554">
              <w:rPr>
                <w:b/>
                <w:noProof/>
                <w:sz w:val="24"/>
                <w:szCs w:val="24"/>
                <w:lang w:val="ro-RO"/>
              </w:rPr>
              <w:t xml:space="preserve">acting as private </w:t>
            </w:r>
            <w:r w:rsidRPr="000A2554">
              <w:rPr>
                <w:b/>
                <w:noProof/>
                <w:sz w:val="24"/>
                <w:szCs w:val="24"/>
                <w:lang w:val="ro-RO"/>
              </w:rPr>
              <w:t>individuals</w:t>
            </w:r>
          </w:p>
          <w:p w14:paraId="4DB739D1" w14:textId="77777777" w:rsidR="003A563B" w:rsidRPr="000A2554" w:rsidRDefault="006C199B" w:rsidP="00171284">
            <w:pPr>
              <w:pStyle w:val="AODocTxt"/>
              <w:spacing w:before="120" w:line="240" w:lineRule="auto"/>
              <w:jc w:val="center"/>
              <w:rPr>
                <w:b/>
                <w:noProof/>
                <w:sz w:val="24"/>
                <w:szCs w:val="24"/>
                <w:lang w:val="ro-RO"/>
              </w:rPr>
            </w:pPr>
            <w:r w:rsidRPr="000A2554">
              <w:rPr>
                <w:b/>
                <w:noProof/>
                <w:sz w:val="24"/>
                <w:szCs w:val="24"/>
                <w:lang w:val="ro-RO"/>
              </w:rPr>
              <w:t xml:space="preserve">for the Ordinary General Shareholders </w:t>
            </w:r>
            <w:r w:rsidR="002501D1" w:rsidRPr="000A2554">
              <w:rPr>
                <w:b/>
                <w:noProof/>
                <w:sz w:val="24"/>
                <w:szCs w:val="24"/>
                <w:lang w:val="ro-RO"/>
              </w:rPr>
              <w:t xml:space="preserve">Meeting </w:t>
            </w:r>
            <w:r w:rsidR="003A563B" w:rsidRPr="000A2554">
              <w:rPr>
                <w:b/>
                <w:noProof/>
                <w:sz w:val="24"/>
                <w:szCs w:val="24"/>
                <w:lang w:val="ro-RO"/>
              </w:rPr>
              <w:t>of</w:t>
            </w:r>
          </w:p>
          <w:p w14:paraId="0931E6B0" w14:textId="69794E3B" w:rsidR="006C199B" w:rsidRPr="000A2554" w:rsidRDefault="002501D1" w:rsidP="00171284">
            <w:pPr>
              <w:pStyle w:val="AODocTxt"/>
              <w:spacing w:before="120" w:line="240" w:lineRule="auto"/>
              <w:jc w:val="center"/>
              <w:rPr>
                <w:b/>
                <w:noProof/>
                <w:sz w:val="24"/>
                <w:szCs w:val="24"/>
                <w:lang w:val="ro-RO"/>
              </w:rPr>
            </w:pPr>
            <w:r w:rsidRPr="000A2554">
              <w:rPr>
                <w:b/>
                <w:noProof/>
                <w:sz w:val="24"/>
                <w:szCs w:val="24"/>
                <w:lang w:val="ro-RO"/>
              </w:rPr>
              <w:t xml:space="preserve">Sphera Franchise Group S.A. of </w:t>
            </w:r>
            <w:r w:rsidR="00F75BDE">
              <w:rPr>
                <w:b/>
                <w:noProof/>
                <w:sz w:val="24"/>
                <w:szCs w:val="24"/>
                <w:lang w:val="ro-RO"/>
              </w:rPr>
              <w:t>October</w:t>
            </w:r>
            <w:r w:rsidR="008A7F12" w:rsidRPr="000A2554">
              <w:rPr>
                <w:b/>
                <w:noProof/>
                <w:sz w:val="24"/>
                <w:szCs w:val="24"/>
                <w:lang w:val="ro-RO"/>
              </w:rPr>
              <w:t xml:space="preserve"> 2</w:t>
            </w:r>
            <w:r w:rsidR="00F75BDE">
              <w:rPr>
                <w:b/>
                <w:noProof/>
                <w:sz w:val="24"/>
                <w:szCs w:val="24"/>
                <w:lang w:val="ro-RO"/>
              </w:rPr>
              <w:t>8</w:t>
            </w:r>
            <w:r w:rsidR="008A7F12" w:rsidRPr="000A2554">
              <w:rPr>
                <w:b/>
                <w:noProof/>
                <w:sz w:val="24"/>
                <w:szCs w:val="24"/>
                <w:vertAlign w:val="superscript"/>
                <w:lang w:val="ro-RO"/>
              </w:rPr>
              <w:t>th</w:t>
            </w:r>
            <w:r w:rsidR="008A7F12" w:rsidRPr="000A2554">
              <w:rPr>
                <w:b/>
                <w:noProof/>
                <w:sz w:val="24"/>
                <w:szCs w:val="24"/>
                <w:lang w:val="ro-RO"/>
              </w:rPr>
              <w:t>/</w:t>
            </w:r>
            <w:r w:rsidR="00F75BDE">
              <w:rPr>
                <w:b/>
                <w:noProof/>
                <w:sz w:val="24"/>
                <w:szCs w:val="24"/>
                <w:lang w:val="ro-RO"/>
              </w:rPr>
              <w:t>29</w:t>
            </w:r>
            <w:r w:rsidR="008A7F12" w:rsidRPr="000A2554">
              <w:rPr>
                <w:b/>
                <w:noProof/>
                <w:sz w:val="24"/>
                <w:szCs w:val="24"/>
                <w:vertAlign w:val="superscript"/>
                <w:lang w:val="ro-RO"/>
              </w:rPr>
              <w:t>th</w:t>
            </w:r>
            <w:r w:rsidR="008A7F12" w:rsidRPr="000A2554">
              <w:rPr>
                <w:b/>
                <w:noProof/>
                <w:sz w:val="24"/>
                <w:szCs w:val="24"/>
                <w:lang w:val="ro-RO"/>
              </w:rPr>
              <w:t>, 202</w:t>
            </w:r>
            <w:r w:rsidR="0045161E" w:rsidRPr="000A2554">
              <w:rPr>
                <w:b/>
                <w:noProof/>
                <w:sz w:val="24"/>
                <w:szCs w:val="24"/>
                <w:lang w:val="ro-RO"/>
              </w:rPr>
              <w:t>6</w:t>
            </w:r>
          </w:p>
        </w:tc>
      </w:tr>
      <w:tr w:rsidR="006C199B" w:rsidRPr="000A2554" w14:paraId="71D87F72" w14:textId="77777777" w:rsidTr="00FC46B1">
        <w:tc>
          <w:tcPr>
            <w:tcW w:w="5000" w:type="pct"/>
          </w:tcPr>
          <w:p w14:paraId="6EE56820" w14:textId="77777777" w:rsidR="006C199B" w:rsidRPr="000A2554" w:rsidRDefault="006C199B" w:rsidP="00171284">
            <w:pPr>
              <w:pStyle w:val="AODocTxt"/>
              <w:spacing w:line="240" w:lineRule="auto"/>
              <w:jc w:val="center"/>
              <w:rPr>
                <w:b/>
                <w:noProof/>
                <w:sz w:val="24"/>
                <w:szCs w:val="24"/>
                <w:lang w:val="ro-RO"/>
              </w:rPr>
            </w:pPr>
          </w:p>
        </w:tc>
      </w:tr>
      <w:tr w:rsidR="006C199B" w:rsidRPr="000A2554" w14:paraId="77D5D159" w14:textId="77777777" w:rsidTr="00FC46B1">
        <w:tc>
          <w:tcPr>
            <w:tcW w:w="5000" w:type="pct"/>
          </w:tcPr>
          <w:p w14:paraId="199E20F1" w14:textId="77777777" w:rsidR="006C199B" w:rsidRPr="000A2554" w:rsidRDefault="006C199B" w:rsidP="00171284">
            <w:pPr>
              <w:pStyle w:val="AODocTxt"/>
              <w:spacing w:line="240" w:lineRule="auto"/>
              <w:rPr>
                <w:noProof/>
                <w:sz w:val="24"/>
                <w:szCs w:val="24"/>
                <w:lang w:val="ro-RO"/>
              </w:rPr>
            </w:pPr>
            <w:r w:rsidRPr="000A2554">
              <w:rPr>
                <w:noProof/>
                <w:sz w:val="24"/>
                <w:szCs w:val="24"/>
                <w:lang w:val="ro-RO"/>
              </w:rPr>
              <w:t xml:space="preserve">The undersigned, </w:t>
            </w:r>
          </w:p>
          <w:p w14:paraId="62628003" w14:textId="77777777" w:rsidR="006C199B" w:rsidRPr="000A2554" w:rsidRDefault="006C199B" w:rsidP="00171284">
            <w:pPr>
              <w:pStyle w:val="AODocTxt"/>
              <w:numPr>
                <w:ilvl w:val="0"/>
                <w:numId w:val="0"/>
              </w:numPr>
              <w:spacing w:line="240" w:lineRule="auto"/>
              <w:rPr>
                <w:noProof/>
                <w:sz w:val="24"/>
                <w:szCs w:val="24"/>
                <w:lang w:val="ro-RO"/>
              </w:rPr>
            </w:pPr>
            <w:r w:rsidRPr="000A2554">
              <w:rPr>
                <w:noProof/>
                <w:sz w:val="24"/>
                <w:szCs w:val="24"/>
                <w:lang w:val="ro-RO"/>
              </w:rPr>
              <w:t xml:space="preserve">___________________________________________, ________________________ citizen, born at ____________________, on____________________________________, domiciled at _________________________________________________________________________________, identified </w:t>
            </w:r>
            <w:r w:rsidR="002501D1" w:rsidRPr="000A2554">
              <w:rPr>
                <w:noProof/>
                <w:sz w:val="24"/>
                <w:szCs w:val="24"/>
                <w:lang w:val="ro-RO"/>
              </w:rPr>
              <w:t xml:space="preserve">with </w:t>
            </w:r>
            <w:r w:rsidRPr="000A2554">
              <w:rPr>
                <w:noProof/>
                <w:sz w:val="24"/>
                <w:szCs w:val="24"/>
                <w:lang w:val="ro-RO"/>
              </w:rPr>
              <w:t>identity card/passport series ________________, no. ________________, issued by _______________________________________________,</w:t>
            </w:r>
            <w:r w:rsidR="00256779" w:rsidRPr="000A2554">
              <w:rPr>
                <w:noProof/>
                <w:sz w:val="24"/>
                <w:szCs w:val="24"/>
                <w:lang w:val="ro-RO"/>
              </w:rPr>
              <w:t xml:space="preserve"> </w:t>
            </w:r>
            <w:r w:rsidRPr="000A2554">
              <w:rPr>
                <w:noProof/>
                <w:sz w:val="24"/>
                <w:szCs w:val="24"/>
                <w:lang w:val="ro-RO"/>
              </w:rPr>
              <w:t>on _____________________, having personal</w:t>
            </w:r>
            <w:r w:rsidR="00190653" w:rsidRPr="000A2554">
              <w:rPr>
                <w:noProof/>
                <w:sz w:val="24"/>
                <w:szCs w:val="24"/>
                <w:lang w:val="ro-RO"/>
              </w:rPr>
              <w:t xml:space="preserve"> identification</w:t>
            </w:r>
            <w:r w:rsidRPr="000A2554">
              <w:rPr>
                <w:noProof/>
                <w:sz w:val="24"/>
                <w:szCs w:val="24"/>
                <w:lang w:val="ro-RO"/>
              </w:rPr>
              <w:t xml:space="preserve"> number _________________________________________ (the </w:t>
            </w:r>
            <w:r w:rsidR="00190653" w:rsidRPr="000A2554">
              <w:rPr>
                <w:noProof/>
                <w:sz w:val="24"/>
                <w:szCs w:val="24"/>
                <w:lang w:val="ro-RO"/>
              </w:rPr>
              <w:t>“</w:t>
            </w:r>
            <w:r w:rsidRPr="000A2554">
              <w:rPr>
                <w:b/>
                <w:noProof/>
                <w:sz w:val="24"/>
                <w:szCs w:val="24"/>
                <w:lang w:val="ro-RO"/>
              </w:rPr>
              <w:t>Shareholder</w:t>
            </w:r>
            <w:r w:rsidR="00190653" w:rsidRPr="000A2554">
              <w:rPr>
                <w:b/>
                <w:noProof/>
                <w:sz w:val="24"/>
                <w:szCs w:val="24"/>
                <w:lang w:val="ro-RO"/>
              </w:rPr>
              <w:t>”</w:t>
            </w:r>
            <w:r w:rsidRPr="000A2554">
              <w:rPr>
                <w:noProof/>
                <w:sz w:val="24"/>
                <w:szCs w:val="24"/>
                <w:lang w:val="ro-RO"/>
              </w:rPr>
              <w:t>),</w:t>
            </w:r>
          </w:p>
        </w:tc>
      </w:tr>
      <w:tr w:rsidR="006C199B" w:rsidRPr="000A2554" w14:paraId="08378816" w14:textId="77777777" w:rsidTr="00FC46B1">
        <w:tc>
          <w:tcPr>
            <w:tcW w:w="5000" w:type="pct"/>
          </w:tcPr>
          <w:p w14:paraId="60CD3080" w14:textId="77777777" w:rsidR="002501D1" w:rsidRPr="000A2554" w:rsidRDefault="002501D1" w:rsidP="00171284">
            <w:pPr>
              <w:pStyle w:val="AODocTxt"/>
              <w:spacing w:line="240" w:lineRule="auto"/>
              <w:rPr>
                <w:noProof/>
                <w:sz w:val="24"/>
                <w:szCs w:val="24"/>
                <w:lang w:val="ro-RO"/>
              </w:rPr>
            </w:pPr>
            <w:r w:rsidRPr="000A2554">
              <w:rPr>
                <w:i/>
                <w:noProof/>
                <w:color w:val="808080"/>
                <w:sz w:val="24"/>
                <w:szCs w:val="24"/>
                <w:lang w:val="ro-RO"/>
              </w:rPr>
              <w:t xml:space="preserve">(Note: the blanks below regarding the </w:t>
            </w:r>
            <w:r w:rsidR="003A563B" w:rsidRPr="000A2554">
              <w:rPr>
                <w:i/>
                <w:noProof/>
                <w:color w:val="808080"/>
                <w:sz w:val="24"/>
                <w:szCs w:val="24"/>
                <w:lang w:val="ro-RO"/>
              </w:rPr>
              <w:t>representative</w:t>
            </w:r>
            <w:r w:rsidRPr="000A2554">
              <w:rPr>
                <w:i/>
                <w:noProof/>
                <w:color w:val="808080"/>
                <w:sz w:val="24"/>
                <w:szCs w:val="24"/>
                <w:lang w:val="ro-RO"/>
              </w:rPr>
              <w:t xml:space="preserve"> shall be filled in only to the extent that the ballot by correspondence is exercised by the </w:t>
            </w:r>
            <w:r w:rsidR="003A563B" w:rsidRPr="000A2554">
              <w:rPr>
                <w:i/>
                <w:noProof/>
                <w:color w:val="808080"/>
                <w:sz w:val="24"/>
                <w:szCs w:val="24"/>
                <w:lang w:val="ro-RO"/>
              </w:rPr>
              <w:t>representative</w:t>
            </w:r>
            <w:r w:rsidRPr="000A2554">
              <w:rPr>
                <w:i/>
                <w:noProof/>
                <w:color w:val="808080"/>
                <w:sz w:val="24"/>
                <w:szCs w:val="24"/>
                <w:lang w:val="ro-RO"/>
              </w:rPr>
              <w:t>)</w:t>
            </w:r>
          </w:p>
          <w:p w14:paraId="3ACA915E" w14:textId="77777777" w:rsidR="006C199B" w:rsidRPr="000A2554" w:rsidRDefault="003A563B" w:rsidP="00171284">
            <w:pPr>
              <w:pStyle w:val="AODocTxt"/>
              <w:spacing w:line="240" w:lineRule="auto"/>
              <w:rPr>
                <w:noProof/>
                <w:sz w:val="24"/>
                <w:szCs w:val="24"/>
                <w:lang w:val="ro-RO"/>
              </w:rPr>
            </w:pPr>
            <w:r w:rsidRPr="000A2554">
              <w:rPr>
                <w:noProof/>
                <w:sz w:val="24"/>
                <w:szCs w:val="24"/>
                <w:lang w:val="ro-RO"/>
              </w:rPr>
              <w:t>by representative</w:t>
            </w:r>
            <w:r w:rsidR="006C199B" w:rsidRPr="000A2554">
              <w:rPr>
                <w:noProof/>
                <w:sz w:val="24"/>
                <w:szCs w:val="24"/>
                <w:lang w:val="ro-RO"/>
              </w:rPr>
              <w:t>,</w:t>
            </w:r>
          </w:p>
        </w:tc>
      </w:tr>
      <w:tr w:rsidR="006C199B" w:rsidRPr="000A2554" w14:paraId="1A448BF9" w14:textId="77777777" w:rsidTr="00FC46B1">
        <w:tc>
          <w:tcPr>
            <w:tcW w:w="5000" w:type="pct"/>
          </w:tcPr>
          <w:p w14:paraId="556C6BAA" w14:textId="77777777" w:rsidR="006C199B" w:rsidRPr="000A2554" w:rsidRDefault="006C199B" w:rsidP="00171284">
            <w:pPr>
              <w:pStyle w:val="AODocTxt"/>
              <w:spacing w:line="240" w:lineRule="auto"/>
              <w:rPr>
                <w:noProof/>
                <w:sz w:val="24"/>
                <w:szCs w:val="24"/>
                <w:lang w:val="ro-RO"/>
              </w:rPr>
            </w:pPr>
            <w:r w:rsidRPr="000A2554">
              <w:rPr>
                <w:noProof/>
                <w:sz w:val="24"/>
                <w:szCs w:val="24"/>
                <w:lang w:val="ro-RO"/>
              </w:rPr>
              <w:t>___________________________________________, born at ____________________, on _______________________________</w:t>
            </w:r>
            <w:r w:rsidR="002501D1" w:rsidRPr="000A2554">
              <w:rPr>
                <w:noProof/>
                <w:sz w:val="24"/>
                <w:szCs w:val="24"/>
                <w:lang w:val="ro-RO"/>
              </w:rPr>
              <w:t>_____, domiciled at ______</w:t>
            </w:r>
            <w:r w:rsidRPr="000A2554">
              <w:rPr>
                <w:noProof/>
                <w:sz w:val="24"/>
                <w:szCs w:val="24"/>
                <w:lang w:val="ro-RO"/>
              </w:rPr>
              <w:t>______________________________</w:t>
            </w:r>
          </w:p>
          <w:p w14:paraId="3B6B3106" w14:textId="77777777" w:rsidR="006C199B" w:rsidRPr="000A2554" w:rsidRDefault="006C199B" w:rsidP="00171284">
            <w:pPr>
              <w:pStyle w:val="AODocTxt"/>
              <w:spacing w:line="240" w:lineRule="auto"/>
              <w:rPr>
                <w:noProof/>
                <w:sz w:val="24"/>
                <w:szCs w:val="24"/>
                <w:lang w:val="ro-RO"/>
              </w:rPr>
            </w:pPr>
            <w:r w:rsidRPr="000A2554">
              <w:rPr>
                <w:noProof/>
                <w:sz w:val="24"/>
                <w:szCs w:val="24"/>
                <w:lang w:val="ro-RO"/>
              </w:rPr>
              <w:t xml:space="preserve">_________________________________________, identified </w:t>
            </w:r>
            <w:r w:rsidR="002501D1" w:rsidRPr="000A2554">
              <w:rPr>
                <w:noProof/>
                <w:sz w:val="24"/>
                <w:szCs w:val="24"/>
                <w:lang w:val="ro-RO"/>
              </w:rPr>
              <w:t xml:space="preserve">with </w:t>
            </w:r>
            <w:r w:rsidRPr="000A2554">
              <w:rPr>
                <w:noProof/>
                <w:sz w:val="24"/>
                <w:szCs w:val="24"/>
                <w:lang w:val="ro-RO"/>
              </w:rPr>
              <w:t>identity card/passport series ____</w:t>
            </w:r>
            <w:r w:rsidR="003A563B" w:rsidRPr="000A2554">
              <w:rPr>
                <w:noProof/>
                <w:sz w:val="24"/>
                <w:szCs w:val="24"/>
                <w:lang w:val="ro-RO"/>
              </w:rPr>
              <w:t>____________, no. ________</w:t>
            </w:r>
            <w:r w:rsidRPr="000A2554">
              <w:rPr>
                <w:noProof/>
                <w:sz w:val="24"/>
                <w:szCs w:val="24"/>
                <w:lang w:val="ro-RO"/>
              </w:rPr>
              <w:t>__, issued by ______________</w:t>
            </w:r>
            <w:r w:rsidR="003A563B" w:rsidRPr="000A2554">
              <w:rPr>
                <w:noProof/>
                <w:sz w:val="24"/>
                <w:szCs w:val="24"/>
                <w:lang w:val="ro-RO"/>
              </w:rPr>
              <w:t>_____________________________</w:t>
            </w:r>
            <w:r w:rsidRPr="000A2554">
              <w:rPr>
                <w:noProof/>
                <w:sz w:val="24"/>
                <w:szCs w:val="24"/>
                <w:lang w:val="ro-RO"/>
              </w:rPr>
              <w:t xml:space="preserve">_, on _____________________, personal </w:t>
            </w:r>
            <w:r w:rsidR="00190653" w:rsidRPr="000A2554">
              <w:rPr>
                <w:noProof/>
                <w:sz w:val="24"/>
                <w:szCs w:val="24"/>
                <w:lang w:val="ro-RO"/>
              </w:rPr>
              <w:t xml:space="preserve">identification </w:t>
            </w:r>
            <w:r w:rsidRPr="000A2554">
              <w:rPr>
                <w:noProof/>
                <w:sz w:val="24"/>
                <w:szCs w:val="24"/>
                <w:lang w:val="ro-RO"/>
              </w:rPr>
              <w:t>number _________________________________________, according to the Special/General Power of Attorney no</w:t>
            </w:r>
            <w:r w:rsidR="002501D1" w:rsidRPr="000A2554">
              <w:rPr>
                <w:noProof/>
                <w:sz w:val="24"/>
                <w:szCs w:val="24"/>
                <w:lang w:val="ro-RO"/>
              </w:rPr>
              <w:t xml:space="preserve">. </w:t>
            </w:r>
            <w:r w:rsidRPr="000A2554">
              <w:rPr>
                <w:noProof/>
                <w:sz w:val="24"/>
                <w:szCs w:val="24"/>
                <w:lang w:val="ro-RO"/>
              </w:rPr>
              <w:t>____</w:t>
            </w:r>
            <w:r w:rsidR="002501D1" w:rsidRPr="000A2554">
              <w:rPr>
                <w:noProof/>
                <w:sz w:val="24"/>
                <w:szCs w:val="24"/>
                <w:lang w:val="ro-RO"/>
              </w:rPr>
              <w:t xml:space="preserve"> of ___________________ </w:t>
            </w:r>
            <w:r w:rsidRPr="000A2554">
              <w:rPr>
                <w:noProof/>
                <w:sz w:val="24"/>
                <w:szCs w:val="24"/>
                <w:lang w:val="ro-RO"/>
              </w:rPr>
              <w:t>(</w:t>
            </w:r>
            <w:r w:rsidRPr="000A2554">
              <w:rPr>
                <w:b/>
                <w:bCs/>
                <w:noProof/>
                <w:sz w:val="24"/>
                <w:szCs w:val="24"/>
                <w:lang w:val="ro-RO"/>
              </w:rPr>
              <w:t>the</w:t>
            </w:r>
            <w:r w:rsidRPr="000A2554">
              <w:rPr>
                <w:b/>
                <w:noProof/>
                <w:sz w:val="24"/>
                <w:szCs w:val="24"/>
                <w:lang w:val="ro-RO"/>
              </w:rPr>
              <w:t xml:space="preserve"> </w:t>
            </w:r>
            <w:r w:rsidR="00190653" w:rsidRPr="000A2554">
              <w:rPr>
                <w:b/>
                <w:noProof/>
                <w:sz w:val="24"/>
                <w:szCs w:val="24"/>
                <w:lang w:val="ro-RO"/>
              </w:rPr>
              <w:t>“</w:t>
            </w:r>
            <w:r w:rsidRPr="000A2554">
              <w:rPr>
                <w:b/>
                <w:noProof/>
                <w:sz w:val="24"/>
                <w:szCs w:val="24"/>
                <w:lang w:val="ro-RO"/>
              </w:rPr>
              <w:t>Representative</w:t>
            </w:r>
            <w:r w:rsidR="00190653" w:rsidRPr="000A2554">
              <w:rPr>
                <w:b/>
                <w:noProof/>
                <w:sz w:val="24"/>
                <w:szCs w:val="24"/>
                <w:lang w:val="ro-RO"/>
              </w:rPr>
              <w:t>”</w:t>
            </w:r>
            <w:r w:rsidRPr="000A2554">
              <w:rPr>
                <w:noProof/>
                <w:sz w:val="24"/>
                <w:szCs w:val="24"/>
                <w:lang w:val="ro-RO"/>
              </w:rPr>
              <w:t>),</w:t>
            </w:r>
          </w:p>
        </w:tc>
      </w:tr>
      <w:tr w:rsidR="006C199B" w:rsidRPr="000A2554" w14:paraId="59A52C54" w14:textId="77777777" w:rsidTr="00FC46B1">
        <w:tc>
          <w:tcPr>
            <w:tcW w:w="5000" w:type="pct"/>
          </w:tcPr>
          <w:p w14:paraId="52BA8C4C" w14:textId="77777777" w:rsidR="006C199B" w:rsidRPr="000A2554" w:rsidRDefault="006C199B" w:rsidP="00171284">
            <w:pPr>
              <w:pStyle w:val="AODocTxt"/>
              <w:spacing w:line="240" w:lineRule="auto"/>
              <w:rPr>
                <w:b/>
                <w:noProof/>
                <w:sz w:val="24"/>
                <w:szCs w:val="24"/>
                <w:lang w:val="ro-RO"/>
              </w:rPr>
            </w:pPr>
            <w:r w:rsidRPr="000A2554">
              <w:rPr>
                <w:b/>
                <w:noProof/>
                <w:sz w:val="24"/>
                <w:szCs w:val="24"/>
                <w:lang w:val="ro-RO"/>
              </w:rPr>
              <w:t>OR</w:t>
            </w:r>
          </w:p>
        </w:tc>
      </w:tr>
      <w:tr w:rsidR="006C199B" w:rsidRPr="000A2554" w14:paraId="655CAB9D" w14:textId="77777777" w:rsidTr="00FC46B1">
        <w:tc>
          <w:tcPr>
            <w:tcW w:w="5000" w:type="pct"/>
          </w:tcPr>
          <w:p w14:paraId="30A281DC" w14:textId="77777777" w:rsidR="006C199B" w:rsidRPr="000A2554" w:rsidRDefault="006C199B" w:rsidP="00171284">
            <w:pPr>
              <w:pStyle w:val="AODocTxt"/>
              <w:spacing w:line="276" w:lineRule="auto"/>
              <w:rPr>
                <w:noProof/>
                <w:sz w:val="24"/>
                <w:szCs w:val="24"/>
                <w:lang w:val="ro-RO"/>
              </w:rPr>
            </w:pPr>
            <w:r w:rsidRPr="000A2554">
              <w:rPr>
                <w:noProof/>
                <w:sz w:val="24"/>
                <w:szCs w:val="24"/>
                <w:lang w:val="ro-RO"/>
              </w:rPr>
              <w:t xml:space="preserve">_________________________________________, a company duly </w:t>
            </w:r>
            <w:r w:rsidR="003A563B" w:rsidRPr="000A2554">
              <w:rPr>
                <w:noProof/>
                <w:sz w:val="24"/>
                <w:szCs w:val="24"/>
                <w:lang w:val="ro-RO"/>
              </w:rPr>
              <w:t>incorporated and operating</w:t>
            </w:r>
            <w:r w:rsidRPr="000A2554">
              <w:rPr>
                <w:noProof/>
                <w:sz w:val="24"/>
                <w:szCs w:val="24"/>
                <w:lang w:val="ro-RO"/>
              </w:rPr>
              <w:t xml:space="preserve"> under the laws of ___________________________, having its registered office in _______________________________________________, registered with the </w:t>
            </w:r>
            <w:r w:rsidR="002501D1" w:rsidRPr="000A2554">
              <w:rPr>
                <w:noProof/>
                <w:sz w:val="24"/>
                <w:szCs w:val="24"/>
                <w:lang w:val="ro-RO"/>
              </w:rPr>
              <w:t>Trade</w:t>
            </w:r>
            <w:r w:rsidRPr="000A2554">
              <w:rPr>
                <w:noProof/>
                <w:sz w:val="24"/>
                <w:szCs w:val="24"/>
                <w:lang w:val="ro-RO"/>
              </w:rPr>
              <w:t xml:space="preserve"> Registry/equivalent body for non-resident legal person</w:t>
            </w:r>
            <w:r w:rsidR="002501D1" w:rsidRPr="000A2554">
              <w:rPr>
                <w:noProof/>
                <w:sz w:val="24"/>
                <w:szCs w:val="24"/>
                <w:lang w:val="ro-RO"/>
              </w:rPr>
              <w:t>s</w:t>
            </w:r>
            <w:r w:rsidRPr="000A2554">
              <w:rPr>
                <w:noProof/>
                <w:sz w:val="24"/>
                <w:szCs w:val="24"/>
                <w:lang w:val="ro-RO"/>
              </w:rPr>
              <w:t xml:space="preserve"> under no. ______________________________________, having its </w:t>
            </w:r>
            <w:r w:rsidR="003A563B" w:rsidRPr="000A2554">
              <w:rPr>
                <w:noProof/>
                <w:sz w:val="24"/>
                <w:szCs w:val="24"/>
                <w:lang w:val="ro-RO"/>
              </w:rPr>
              <w:t>fiscal</w:t>
            </w:r>
            <w:r w:rsidRPr="000A2554">
              <w:rPr>
                <w:noProof/>
                <w:sz w:val="24"/>
                <w:szCs w:val="24"/>
                <w:lang w:val="ro-RO"/>
              </w:rPr>
              <w:t xml:space="preserve"> identification code (CUI) / equivalent registration number for non-resident legal person</w:t>
            </w:r>
            <w:r w:rsidR="002501D1" w:rsidRPr="000A2554">
              <w:rPr>
                <w:noProof/>
                <w:sz w:val="24"/>
                <w:szCs w:val="24"/>
                <w:lang w:val="ro-RO"/>
              </w:rPr>
              <w:t>s</w:t>
            </w:r>
            <w:r w:rsidRPr="000A2554">
              <w:rPr>
                <w:noProof/>
                <w:sz w:val="24"/>
                <w:szCs w:val="24"/>
                <w:lang w:val="ro-RO"/>
              </w:rPr>
              <w:t xml:space="preserve"> _____________________________, legally represented by____________ according to the Special/General Power of Attorney no</w:t>
            </w:r>
            <w:r w:rsidR="002501D1" w:rsidRPr="000A2554">
              <w:rPr>
                <w:noProof/>
                <w:sz w:val="24"/>
                <w:szCs w:val="24"/>
                <w:lang w:val="ro-RO"/>
              </w:rPr>
              <w:t xml:space="preserve">. </w:t>
            </w:r>
            <w:r w:rsidRPr="000A2554">
              <w:rPr>
                <w:noProof/>
                <w:sz w:val="24"/>
                <w:szCs w:val="24"/>
                <w:lang w:val="ro-RO"/>
              </w:rPr>
              <w:t>____</w:t>
            </w:r>
            <w:r w:rsidR="002501D1" w:rsidRPr="000A2554">
              <w:rPr>
                <w:noProof/>
                <w:sz w:val="24"/>
                <w:szCs w:val="24"/>
                <w:lang w:val="ro-RO"/>
              </w:rPr>
              <w:t xml:space="preserve"> of _________________ (the</w:t>
            </w:r>
            <w:r w:rsidR="002501D1" w:rsidRPr="000A2554">
              <w:rPr>
                <w:b/>
                <w:noProof/>
                <w:sz w:val="24"/>
                <w:szCs w:val="24"/>
                <w:lang w:val="ro-RO"/>
              </w:rPr>
              <w:t xml:space="preserve"> </w:t>
            </w:r>
            <w:r w:rsidR="00190653" w:rsidRPr="000A2554">
              <w:rPr>
                <w:b/>
                <w:noProof/>
                <w:sz w:val="24"/>
                <w:szCs w:val="24"/>
                <w:lang w:val="ro-RO"/>
              </w:rPr>
              <w:t>“</w:t>
            </w:r>
            <w:r w:rsidR="002501D1" w:rsidRPr="000A2554">
              <w:rPr>
                <w:b/>
                <w:noProof/>
                <w:sz w:val="24"/>
                <w:szCs w:val="24"/>
                <w:lang w:val="ro-RO"/>
              </w:rPr>
              <w:t>Representative</w:t>
            </w:r>
            <w:r w:rsidR="00190653" w:rsidRPr="000A2554">
              <w:rPr>
                <w:b/>
                <w:noProof/>
                <w:sz w:val="24"/>
                <w:szCs w:val="24"/>
                <w:lang w:val="ro-RO"/>
              </w:rPr>
              <w:t>”</w:t>
            </w:r>
            <w:r w:rsidR="002501D1" w:rsidRPr="000A2554">
              <w:rPr>
                <w:noProof/>
                <w:sz w:val="24"/>
                <w:szCs w:val="24"/>
                <w:lang w:val="ro-RO"/>
              </w:rPr>
              <w:t>)</w:t>
            </w:r>
            <w:r w:rsidRPr="000A2554">
              <w:rPr>
                <w:noProof/>
                <w:sz w:val="24"/>
                <w:szCs w:val="24"/>
                <w:lang w:val="ro-RO"/>
              </w:rPr>
              <w:t>,</w:t>
            </w:r>
          </w:p>
        </w:tc>
      </w:tr>
      <w:tr w:rsidR="0052095F" w:rsidRPr="000A2554" w14:paraId="738F5B92" w14:textId="77777777" w:rsidTr="00FC46B1">
        <w:tc>
          <w:tcPr>
            <w:tcW w:w="5000" w:type="pct"/>
          </w:tcPr>
          <w:p w14:paraId="2F3085F2" w14:textId="23191485" w:rsidR="0052095F" w:rsidRPr="000A2554" w:rsidRDefault="0052095F" w:rsidP="00171284">
            <w:pPr>
              <w:pStyle w:val="AODocTxt"/>
              <w:numPr>
                <w:ilvl w:val="0"/>
                <w:numId w:val="0"/>
              </w:numPr>
              <w:spacing w:line="240" w:lineRule="auto"/>
              <w:rPr>
                <w:noProof/>
                <w:sz w:val="24"/>
                <w:szCs w:val="24"/>
                <w:lang w:val="ro-RO"/>
              </w:rPr>
            </w:pPr>
            <w:r w:rsidRPr="000A2554">
              <w:rPr>
                <w:i/>
                <w:sz w:val="24"/>
                <w:szCs w:val="24"/>
              </w:rPr>
              <w:t xml:space="preserve">whereas </w:t>
            </w:r>
            <w:r w:rsidRPr="000A2554">
              <w:rPr>
                <w:sz w:val="24"/>
                <w:szCs w:val="24"/>
              </w:rPr>
              <w:t xml:space="preserve">the calling of the ordinary general shareholders meeting of </w:t>
            </w:r>
            <w:r w:rsidRPr="000A2554">
              <w:rPr>
                <w:b/>
                <w:sz w:val="24"/>
                <w:szCs w:val="24"/>
              </w:rPr>
              <w:t>Sphera Franchise Group S.A.</w:t>
            </w:r>
            <w:r w:rsidRPr="000A2554">
              <w:rPr>
                <w:sz w:val="24"/>
                <w:szCs w:val="24"/>
              </w:rPr>
              <w:t>, a joint stock company managed under a one-tier system and operating under the laws of Romania, having its registered office in Romania, Bucharest, 239 Dorobanti Ave., 2nd floor, office 4, 1st district, registered with the Trade Registry of Bucharest Court under no. J40/7126/2017, fiscal identification code (CUI) 37586457 ("</w:t>
            </w:r>
            <w:r w:rsidRPr="000A2554">
              <w:rPr>
                <w:b/>
                <w:sz w:val="24"/>
                <w:szCs w:val="24"/>
              </w:rPr>
              <w:t>Sphera</w:t>
            </w:r>
            <w:r w:rsidRPr="000A2554">
              <w:rPr>
                <w:sz w:val="24"/>
                <w:szCs w:val="24"/>
              </w:rPr>
              <w:t>" or the “</w:t>
            </w:r>
            <w:r w:rsidRPr="000A2554">
              <w:rPr>
                <w:b/>
                <w:bCs/>
                <w:sz w:val="24"/>
                <w:szCs w:val="24"/>
              </w:rPr>
              <w:t>Company</w:t>
            </w:r>
            <w:r w:rsidRPr="000A2554">
              <w:rPr>
                <w:sz w:val="24"/>
                <w:szCs w:val="24"/>
              </w:rPr>
              <w:t xml:space="preserve">”), to be held upon the first calling on </w:t>
            </w:r>
            <w:r w:rsidR="00F75BDE">
              <w:rPr>
                <w:b/>
                <w:bCs/>
                <w:sz w:val="24"/>
                <w:szCs w:val="24"/>
              </w:rPr>
              <w:t>October</w:t>
            </w:r>
            <w:r w:rsidR="00C81848" w:rsidRPr="000A2554">
              <w:rPr>
                <w:b/>
                <w:bCs/>
                <w:sz w:val="24"/>
                <w:szCs w:val="24"/>
              </w:rPr>
              <w:t xml:space="preserve"> 2</w:t>
            </w:r>
            <w:r w:rsidR="00F75BDE">
              <w:rPr>
                <w:b/>
                <w:bCs/>
                <w:sz w:val="24"/>
                <w:szCs w:val="24"/>
              </w:rPr>
              <w:t>8</w:t>
            </w:r>
            <w:r w:rsidR="00C81848" w:rsidRPr="000A2554">
              <w:rPr>
                <w:b/>
                <w:bCs/>
                <w:sz w:val="24"/>
                <w:szCs w:val="24"/>
                <w:vertAlign w:val="superscript"/>
              </w:rPr>
              <w:t>th</w:t>
            </w:r>
            <w:r w:rsidR="00C81848" w:rsidRPr="000A2554">
              <w:rPr>
                <w:b/>
                <w:bCs/>
                <w:sz w:val="24"/>
                <w:szCs w:val="24"/>
              </w:rPr>
              <w:t>, 202</w:t>
            </w:r>
            <w:r w:rsidR="0045161E" w:rsidRPr="000A2554">
              <w:rPr>
                <w:b/>
                <w:bCs/>
                <w:sz w:val="24"/>
                <w:szCs w:val="24"/>
              </w:rPr>
              <w:t>6</w:t>
            </w:r>
            <w:r w:rsidR="00C81848" w:rsidRPr="000A2554">
              <w:rPr>
                <w:sz w:val="24"/>
                <w:szCs w:val="24"/>
              </w:rPr>
              <w:t xml:space="preserve">, </w:t>
            </w:r>
            <w:r w:rsidR="0045161E" w:rsidRPr="000A2554">
              <w:rPr>
                <w:b/>
                <w:bCs/>
                <w:sz w:val="24"/>
                <w:szCs w:val="24"/>
              </w:rPr>
              <w:t>1</w:t>
            </w:r>
            <w:r w:rsidR="00F75BDE">
              <w:rPr>
                <w:b/>
                <w:bCs/>
                <w:sz w:val="24"/>
                <w:szCs w:val="24"/>
              </w:rPr>
              <w:t>1</w:t>
            </w:r>
            <w:r w:rsidR="00C81848" w:rsidRPr="000A2554">
              <w:rPr>
                <w:b/>
                <w:bCs/>
                <w:sz w:val="24"/>
                <w:szCs w:val="24"/>
                <w:lang w:val="ro-RO"/>
              </w:rPr>
              <w:t xml:space="preserve">:00 </w:t>
            </w:r>
            <w:proofErr w:type="spellStart"/>
            <w:r w:rsidR="00C81848" w:rsidRPr="000A2554">
              <w:rPr>
                <w:b/>
                <w:bCs/>
                <w:sz w:val="24"/>
                <w:szCs w:val="24"/>
                <w:lang w:val="ro-RO"/>
              </w:rPr>
              <w:t>hrs</w:t>
            </w:r>
            <w:proofErr w:type="spellEnd"/>
            <w:r w:rsidR="00C81848" w:rsidRPr="000A2554">
              <w:rPr>
                <w:sz w:val="24"/>
                <w:szCs w:val="24"/>
                <w:lang w:val="ro-RO"/>
              </w:rPr>
              <w:t>.</w:t>
            </w:r>
            <w:r w:rsidR="00C81848" w:rsidRPr="000A2554">
              <w:rPr>
                <w:sz w:val="24"/>
                <w:szCs w:val="24"/>
              </w:rPr>
              <w:t xml:space="preserve"> </w:t>
            </w:r>
            <w:r w:rsidR="00C81848" w:rsidRPr="000A2554">
              <w:rPr>
                <w:sz w:val="24"/>
                <w:szCs w:val="24"/>
              </w:rPr>
              <w:br/>
              <w:t xml:space="preserve">(Romanian time), at Company's headquarters located in Romania, Bucharest, 239 Dorobanti </w:t>
            </w:r>
            <w:r w:rsidR="00C81848" w:rsidRPr="000A2554">
              <w:rPr>
                <w:sz w:val="24"/>
                <w:szCs w:val="24"/>
              </w:rPr>
              <w:lastRenderedPageBreak/>
              <w:t>Ave., 2</w:t>
            </w:r>
            <w:r w:rsidR="00C81848" w:rsidRPr="000A2554">
              <w:rPr>
                <w:sz w:val="24"/>
                <w:szCs w:val="24"/>
                <w:vertAlign w:val="superscript"/>
              </w:rPr>
              <w:t>nd</w:t>
            </w:r>
            <w:r w:rsidR="00C81848" w:rsidRPr="000A2554">
              <w:rPr>
                <w:sz w:val="24"/>
                <w:szCs w:val="24"/>
              </w:rPr>
              <w:t xml:space="preserve"> floor - Ateneu Room, 1</w:t>
            </w:r>
            <w:r w:rsidR="00C81848" w:rsidRPr="000A2554">
              <w:rPr>
                <w:sz w:val="24"/>
                <w:szCs w:val="24"/>
                <w:vertAlign w:val="superscript"/>
              </w:rPr>
              <w:t>st</w:t>
            </w:r>
            <w:r w:rsidR="00C81848" w:rsidRPr="000A2554">
              <w:rPr>
                <w:sz w:val="24"/>
                <w:szCs w:val="24"/>
              </w:rPr>
              <w:t xml:space="preserve"> District or, if the case, upon second calling, if the meeting cannot be held upon its first calling, on </w:t>
            </w:r>
            <w:r w:rsidR="00F75BDE">
              <w:rPr>
                <w:b/>
                <w:bCs/>
                <w:sz w:val="24"/>
                <w:szCs w:val="24"/>
              </w:rPr>
              <w:t>October</w:t>
            </w:r>
            <w:r w:rsidR="00C81848" w:rsidRPr="000A2554">
              <w:rPr>
                <w:b/>
                <w:bCs/>
                <w:sz w:val="24"/>
                <w:szCs w:val="24"/>
              </w:rPr>
              <w:t xml:space="preserve"> </w:t>
            </w:r>
            <w:r w:rsidR="00F75BDE">
              <w:rPr>
                <w:b/>
                <w:bCs/>
                <w:sz w:val="24"/>
                <w:szCs w:val="24"/>
              </w:rPr>
              <w:t>29</w:t>
            </w:r>
            <w:r w:rsidR="00C81848" w:rsidRPr="000A2554">
              <w:rPr>
                <w:b/>
                <w:bCs/>
                <w:sz w:val="24"/>
                <w:szCs w:val="24"/>
                <w:vertAlign w:val="superscript"/>
              </w:rPr>
              <w:t>th</w:t>
            </w:r>
            <w:r w:rsidR="00C81848" w:rsidRPr="000A2554">
              <w:rPr>
                <w:b/>
                <w:bCs/>
                <w:sz w:val="24"/>
                <w:szCs w:val="24"/>
              </w:rPr>
              <w:t>, 202</w:t>
            </w:r>
            <w:r w:rsidR="0045161E" w:rsidRPr="000A2554">
              <w:rPr>
                <w:b/>
                <w:bCs/>
                <w:sz w:val="24"/>
                <w:szCs w:val="24"/>
              </w:rPr>
              <w:t>6</w:t>
            </w:r>
            <w:r w:rsidR="00C81848" w:rsidRPr="000A2554">
              <w:rPr>
                <w:sz w:val="24"/>
                <w:szCs w:val="24"/>
              </w:rPr>
              <w:t xml:space="preserve">, </w:t>
            </w:r>
            <w:r w:rsidR="0045161E" w:rsidRPr="000A2554">
              <w:rPr>
                <w:b/>
                <w:bCs/>
                <w:sz w:val="24"/>
                <w:szCs w:val="24"/>
              </w:rPr>
              <w:t>1</w:t>
            </w:r>
            <w:r w:rsidR="00F75BDE">
              <w:rPr>
                <w:b/>
                <w:bCs/>
                <w:sz w:val="24"/>
                <w:szCs w:val="24"/>
              </w:rPr>
              <w:t>1</w:t>
            </w:r>
            <w:r w:rsidR="00C81848" w:rsidRPr="000A2554">
              <w:rPr>
                <w:b/>
                <w:bCs/>
                <w:sz w:val="24"/>
                <w:szCs w:val="24"/>
              </w:rPr>
              <w:t>:00</w:t>
            </w:r>
            <w:r w:rsidR="00C81848" w:rsidRPr="000A2554">
              <w:rPr>
                <w:b/>
                <w:bCs/>
                <w:sz w:val="24"/>
                <w:szCs w:val="24"/>
                <w:lang w:val="ro-RO"/>
              </w:rPr>
              <w:t xml:space="preserve"> </w:t>
            </w:r>
            <w:proofErr w:type="spellStart"/>
            <w:r w:rsidR="00C81848" w:rsidRPr="000A2554">
              <w:rPr>
                <w:b/>
                <w:bCs/>
                <w:sz w:val="24"/>
                <w:szCs w:val="24"/>
                <w:lang w:val="ro-RO"/>
              </w:rPr>
              <w:t>hrs</w:t>
            </w:r>
            <w:proofErr w:type="spellEnd"/>
            <w:r w:rsidR="00C81848" w:rsidRPr="000A2554">
              <w:rPr>
                <w:b/>
                <w:bCs/>
                <w:sz w:val="24"/>
                <w:szCs w:val="24"/>
                <w:lang w:val="ro-RO"/>
              </w:rPr>
              <w:t>.</w:t>
            </w:r>
            <w:r w:rsidRPr="000A2554">
              <w:rPr>
                <w:sz w:val="24"/>
                <w:szCs w:val="24"/>
                <w:lang w:val="ro-RO"/>
              </w:rPr>
              <w:t xml:space="preserve"> </w:t>
            </w:r>
            <w:r w:rsidRPr="000A2554">
              <w:rPr>
                <w:sz w:val="24"/>
                <w:szCs w:val="24"/>
              </w:rPr>
              <w:t>(Romanian time), at Company's headquarters located in Romania, Bucharest, 239 Dorobanti Ave., 2</w:t>
            </w:r>
            <w:r w:rsidRPr="000A2554">
              <w:rPr>
                <w:sz w:val="24"/>
                <w:szCs w:val="24"/>
                <w:vertAlign w:val="superscript"/>
              </w:rPr>
              <w:t>nd</w:t>
            </w:r>
            <w:r w:rsidRPr="000A2554">
              <w:rPr>
                <w:sz w:val="24"/>
                <w:szCs w:val="24"/>
              </w:rPr>
              <w:t xml:space="preserve"> floor - Ateneu Room, 1</w:t>
            </w:r>
            <w:r w:rsidRPr="000A2554">
              <w:rPr>
                <w:sz w:val="24"/>
                <w:szCs w:val="24"/>
                <w:vertAlign w:val="superscript"/>
              </w:rPr>
              <w:t>st</w:t>
            </w:r>
            <w:r w:rsidRPr="000A2554">
              <w:rPr>
                <w:sz w:val="24"/>
                <w:szCs w:val="24"/>
              </w:rPr>
              <w:t xml:space="preserve"> District (the </w:t>
            </w:r>
            <w:r w:rsidRPr="000A2554">
              <w:rPr>
                <w:b/>
                <w:bCs/>
                <w:sz w:val="24"/>
                <w:szCs w:val="24"/>
              </w:rPr>
              <w:t>“</w:t>
            </w:r>
            <w:r w:rsidRPr="000A2554">
              <w:rPr>
                <w:b/>
                <w:sz w:val="24"/>
                <w:szCs w:val="24"/>
              </w:rPr>
              <w:t>OGSM”</w:t>
            </w:r>
            <w:r w:rsidRPr="000A2554">
              <w:rPr>
                <w:sz w:val="24"/>
                <w:szCs w:val="24"/>
              </w:rPr>
              <w:t>),</w:t>
            </w:r>
          </w:p>
        </w:tc>
      </w:tr>
      <w:tr w:rsidR="0052095F" w:rsidRPr="000A2554" w14:paraId="16CC1B8D" w14:textId="77777777" w:rsidTr="00FC46B1">
        <w:tc>
          <w:tcPr>
            <w:tcW w:w="5000" w:type="pct"/>
          </w:tcPr>
          <w:p w14:paraId="5DB8D4E4" w14:textId="1BD25917" w:rsidR="0052095F" w:rsidRPr="000A2554" w:rsidRDefault="0052095F" w:rsidP="00171284">
            <w:pPr>
              <w:pStyle w:val="AODocTxt"/>
              <w:spacing w:line="276" w:lineRule="auto"/>
              <w:rPr>
                <w:noProof/>
                <w:sz w:val="24"/>
                <w:szCs w:val="24"/>
                <w:lang w:val="ro-RO"/>
              </w:rPr>
            </w:pPr>
            <w:r w:rsidRPr="000A2554">
              <w:rPr>
                <w:i/>
                <w:sz w:val="24"/>
                <w:szCs w:val="24"/>
              </w:rPr>
              <w:lastRenderedPageBreak/>
              <w:t xml:space="preserve">whereas </w:t>
            </w:r>
            <w:r w:rsidRPr="000A2554">
              <w:rPr>
                <w:sz w:val="24"/>
                <w:szCs w:val="24"/>
              </w:rPr>
              <w:t xml:space="preserve">the Undersigned is a shareholder of Sphera, holding, as of </w:t>
            </w:r>
            <w:r w:rsidR="00171284">
              <w:rPr>
                <w:b/>
                <w:bCs/>
                <w:sz w:val="24"/>
                <w:szCs w:val="24"/>
              </w:rPr>
              <w:t>October</w:t>
            </w:r>
            <w:r w:rsidRPr="000A2554">
              <w:rPr>
                <w:b/>
                <w:bCs/>
                <w:sz w:val="24"/>
                <w:szCs w:val="24"/>
              </w:rPr>
              <w:t xml:space="preserve"> 1</w:t>
            </w:r>
            <w:r w:rsidR="00F75BDE">
              <w:rPr>
                <w:b/>
                <w:bCs/>
                <w:sz w:val="24"/>
                <w:szCs w:val="24"/>
              </w:rPr>
              <w:t>6</w:t>
            </w:r>
            <w:r w:rsidRPr="000A2554">
              <w:rPr>
                <w:b/>
                <w:bCs/>
                <w:sz w:val="24"/>
                <w:szCs w:val="24"/>
                <w:vertAlign w:val="superscript"/>
              </w:rPr>
              <w:t>th</w:t>
            </w:r>
            <w:r w:rsidRPr="000A2554">
              <w:rPr>
                <w:b/>
                <w:bCs/>
                <w:sz w:val="24"/>
                <w:szCs w:val="24"/>
              </w:rPr>
              <w:t xml:space="preserve">, </w:t>
            </w:r>
            <w:proofErr w:type="gramStart"/>
            <w:r w:rsidRPr="000A2554">
              <w:rPr>
                <w:b/>
                <w:bCs/>
                <w:sz w:val="24"/>
                <w:szCs w:val="24"/>
              </w:rPr>
              <w:t>202</w:t>
            </w:r>
            <w:r w:rsidR="0045161E" w:rsidRPr="000A2554">
              <w:rPr>
                <w:b/>
                <w:bCs/>
                <w:sz w:val="24"/>
                <w:szCs w:val="24"/>
              </w:rPr>
              <w:t>6</w:t>
            </w:r>
            <w:r w:rsidRPr="000A2554">
              <w:rPr>
                <w:sz w:val="24"/>
                <w:szCs w:val="24"/>
              </w:rPr>
              <w:t xml:space="preserve">  (</w:t>
            </w:r>
            <w:proofErr w:type="gramEnd"/>
            <w:r w:rsidRPr="000A2554">
              <w:rPr>
                <w:i/>
                <w:sz w:val="24"/>
                <w:szCs w:val="24"/>
              </w:rPr>
              <w:t>the Reference Date</w:t>
            </w:r>
            <w:r w:rsidRPr="000A2554">
              <w:rPr>
                <w:sz w:val="24"/>
                <w:szCs w:val="24"/>
              </w:rPr>
              <w:t xml:space="preserve">) a number of </w:t>
            </w:r>
            <w:r w:rsidR="00171284">
              <w:rPr>
                <w:sz w:val="24"/>
                <w:szCs w:val="24"/>
              </w:rPr>
              <w:t>__________</w:t>
            </w:r>
            <w:r w:rsidRPr="000A2554">
              <w:rPr>
                <w:sz w:val="24"/>
                <w:szCs w:val="24"/>
              </w:rPr>
              <w:t>_ shares issued by Sphera, granting the Undersigned a number of __________________ votes within the OGSM, representing a holding of __________% out of the total number of shares issued by Sphera and a holding of ________% of the total number of voting rights (voting rights shares),</w:t>
            </w:r>
          </w:p>
        </w:tc>
      </w:tr>
      <w:tr w:rsidR="006C199B" w:rsidRPr="000A2554" w14:paraId="3A52D695" w14:textId="77777777" w:rsidTr="00FC46B1">
        <w:tc>
          <w:tcPr>
            <w:tcW w:w="5000" w:type="pct"/>
          </w:tcPr>
          <w:p w14:paraId="2F49B934" w14:textId="77777777" w:rsidR="006C199B" w:rsidRPr="000A2554" w:rsidRDefault="00036FCE" w:rsidP="00171284">
            <w:pPr>
              <w:pStyle w:val="AODocTxt"/>
              <w:spacing w:line="240" w:lineRule="auto"/>
              <w:rPr>
                <w:noProof/>
                <w:sz w:val="24"/>
                <w:szCs w:val="24"/>
                <w:lang w:val="ro-RO"/>
              </w:rPr>
            </w:pPr>
            <w:r w:rsidRPr="000A2554">
              <w:rPr>
                <w:i/>
                <w:noProof/>
                <w:sz w:val="24"/>
                <w:szCs w:val="24"/>
                <w:lang w:val="ro-RO"/>
              </w:rPr>
              <w:t xml:space="preserve">whereas </w:t>
            </w:r>
            <w:r w:rsidR="006C199B" w:rsidRPr="000A2554">
              <w:rPr>
                <w:noProof/>
                <w:sz w:val="24"/>
                <w:szCs w:val="24"/>
                <w:lang w:val="ro-RO"/>
              </w:rPr>
              <w:t>I have ac</w:t>
            </w:r>
            <w:r w:rsidRPr="000A2554">
              <w:rPr>
                <w:noProof/>
                <w:sz w:val="24"/>
                <w:szCs w:val="24"/>
                <w:lang w:val="ro-RO"/>
              </w:rPr>
              <w:t>knowledged the agenda of the OG</w:t>
            </w:r>
            <w:r w:rsidR="006C199B" w:rsidRPr="000A2554">
              <w:rPr>
                <w:noProof/>
                <w:sz w:val="24"/>
                <w:szCs w:val="24"/>
                <w:lang w:val="ro-RO"/>
              </w:rPr>
              <w:t>S</w:t>
            </w:r>
            <w:r w:rsidRPr="000A2554">
              <w:rPr>
                <w:noProof/>
                <w:sz w:val="24"/>
                <w:szCs w:val="24"/>
                <w:lang w:val="ro-RO"/>
              </w:rPr>
              <w:t>M</w:t>
            </w:r>
            <w:r w:rsidR="006C199B" w:rsidRPr="000A2554">
              <w:rPr>
                <w:noProof/>
                <w:sz w:val="24"/>
                <w:szCs w:val="24"/>
                <w:lang w:val="ro-RO"/>
              </w:rPr>
              <w:t xml:space="preserve"> and the documentation and the informative materials related to the </w:t>
            </w:r>
            <w:r w:rsidRPr="000A2554">
              <w:rPr>
                <w:noProof/>
                <w:sz w:val="24"/>
                <w:szCs w:val="24"/>
                <w:lang w:val="ro-RO"/>
              </w:rPr>
              <w:t xml:space="preserve">respective </w:t>
            </w:r>
            <w:r w:rsidR="006C199B" w:rsidRPr="000A2554">
              <w:rPr>
                <w:noProof/>
                <w:sz w:val="24"/>
                <w:szCs w:val="24"/>
                <w:lang w:val="ro-RO"/>
              </w:rPr>
              <w:t xml:space="preserve">agenda, </w:t>
            </w:r>
          </w:p>
        </w:tc>
      </w:tr>
      <w:tr w:rsidR="00FD03E0" w:rsidRPr="000A2554" w14:paraId="21437849" w14:textId="77777777" w:rsidTr="00FC46B1">
        <w:tc>
          <w:tcPr>
            <w:tcW w:w="5000" w:type="pct"/>
          </w:tcPr>
          <w:p w14:paraId="41399CEC" w14:textId="77777777" w:rsidR="00940D69" w:rsidRPr="000A2554" w:rsidRDefault="00940D69" w:rsidP="00171284">
            <w:pPr>
              <w:pStyle w:val="AODocTxt"/>
              <w:numPr>
                <w:ilvl w:val="0"/>
                <w:numId w:val="0"/>
              </w:numPr>
              <w:spacing w:line="240" w:lineRule="auto"/>
              <w:rPr>
                <w:b/>
                <w:sz w:val="24"/>
                <w:szCs w:val="24"/>
              </w:rPr>
            </w:pPr>
            <w:r w:rsidRPr="000A2554">
              <w:rPr>
                <w:b/>
                <w:sz w:val="24"/>
                <w:szCs w:val="24"/>
              </w:rPr>
              <w:t>by this ballot by correspondence, I hereby understand to cast my vote for the OGSM, as follows:</w:t>
            </w:r>
          </w:p>
          <w:p w14:paraId="3C64E0DB" w14:textId="4D024850" w:rsidR="00E373BB" w:rsidRPr="000A2554" w:rsidRDefault="00940D69" w:rsidP="00171284">
            <w:pPr>
              <w:pStyle w:val="AODocTxt"/>
              <w:numPr>
                <w:ilvl w:val="0"/>
                <w:numId w:val="0"/>
              </w:numPr>
              <w:spacing w:line="240" w:lineRule="auto"/>
              <w:rPr>
                <w:b/>
                <w:bCs/>
                <w:sz w:val="24"/>
                <w:szCs w:val="24"/>
              </w:rPr>
            </w:pPr>
            <w:r w:rsidRPr="000A2554">
              <w:rPr>
                <w:b/>
                <w:bCs/>
                <w:sz w:val="24"/>
                <w:szCs w:val="24"/>
              </w:rPr>
              <w:t>OGSM Agenda items</w:t>
            </w:r>
          </w:p>
          <w:p w14:paraId="6E1D699D" w14:textId="77777777" w:rsidR="00272588" w:rsidRPr="00F9402C" w:rsidRDefault="00272588" w:rsidP="00171284">
            <w:pPr>
              <w:pStyle w:val="AODocTxt"/>
              <w:spacing w:line="240" w:lineRule="auto"/>
              <w:rPr>
                <w:b/>
                <w:bCs/>
                <w:noProof/>
                <w:sz w:val="24"/>
                <w:szCs w:val="24"/>
                <w:lang w:val="ro-RO"/>
              </w:rPr>
            </w:pPr>
            <w:r w:rsidRPr="00F9402C">
              <w:rPr>
                <w:b/>
                <w:bCs/>
                <w:noProof/>
                <w:sz w:val="24"/>
                <w:szCs w:val="24"/>
                <w:lang w:val="ro-RO"/>
              </w:rPr>
              <w:t>1. Item no. 1</w:t>
            </w:r>
          </w:p>
          <w:p w14:paraId="796995FB" w14:textId="77777777" w:rsidR="00272588" w:rsidRPr="00F9402C" w:rsidRDefault="00272588" w:rsidP="00171284">
            <w:pPr>
              <w:pStyle w:val="AODocTxt"/>
              <w:spacing w:line="240" w:lineRule="auto"/>
              <w:rPr>
                <w:b/>
                <w:bCs/>
                <w:sz w:val="24"/>
                <w:szCs w:val="24"/>
              </w:rPr>
            </w:pPr>
            <w:r w:rsidRPr="00F9402C">
              <w:rPr>
                <w:b/>
                <w:bCs/>
                <w:sz w:val="24"/>
                <w:szCs w:val="24"/>
              </w:rPr>
              <w:t xml:space="preserve">Approval of the Board of Directors proposal for the distribution of dividends from the net carried forward result related to the financial year 2025, as well as the approval of fixing a gross dividend / share amounting Lei </w:t>
            </w:r>
            <w:r w:rsidRPr="00F9402C">
              <w:rPr>
                <w:b/>
                <w:bCs/>
                <w:color w:val="000000"/>
                <w:sz w:val="24"/>
                <w:szCs w:val="24"/>
              </w:rPr>
              <w:t>0.932</w:t>
            </w:r>
            <w:r w:rsidRPr="00F9402C">
              <w:rPr>
                <w:b/>
                <w:bCs/>
                <w:sz w:val="24"/>
                <w:szCs w:val="24"/>
              </w:rPr>
              <w:t>.</w:t>
            </w:r>
          </w:p>
          <w:p w14:paraId="62ABB864" w14:textId="77777777" w:rsidR="00272588" w:rsidRPr="00F9402C" w:rsidRDefault="00272588" w:rsidP="00171284">
            <w:pPr>
              <w:pStyle w:val="AODocTxt"/>
              <w:spacing w:line="240" w:lineRule="auto"/>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70CDB80E" w14:textId="77777777" w:rsidR="00272588" w:rsidRPr="00F9402C" w:rsidRDefault="00272588" w:rsidP="00171284">
            <w:pPr>
              <w:pStyle w:val="AODocTxt"/>
              <w:spacing w:line="240" w:lineRule="auto"/>
              <w:rPr>
                <w:noProof/>
                <w:sz w:val="24"/>
                <w:szCs w:val="24"/>
                <w:lang w:val="ro-RO"/>
              </w:rPr>
            </w:pPr>
          </w:p>
          <w:p w14:paraId="1F1AE839" w14:textId="77777777" w:rsidR="00272588" w:rsidRPr="00F9402C" w:rsidRDefault="00272588" w:rsidP="00171284">
            <w:pPr>
              <w:pStyle w:val="AODocTxt"/>
              <w:spacing w:line="240" w:lineRule="auto"/>
              <w:rPr>
                <w:b/>
                <w:bCs/>
                <w:noProof/>
                <w:sz w:val="24"/>
                <w:szCs w:val="24"/>
                <w:lang w:val="ro-RO"/>
              </w:rPr>
            </w:pPr>
            <w:r w:rsidRPr="00F9402C">
              <w:rPr>
                <w:b/>
                <w:bCs/>
                <w:noProof/>
                <w:sz w:val="24"/>
                <w:szCs w:val="24"/>
                <w:lang w:val="ro-RO"/>
              </w:rPr>
              <w:t>2. Item no. 2</w:t>
            </w:r>
          </w:p>
          <w:p w14:paraId="664BA55A" w14:textId="77777777" w:rsidR="00272588" w:rsidRPr="00F9402C" w:rsidRDefault="00272588" w:rsidP="00171284">
            <w:pPr>
              <w:pStyle w:val="AODocTxt"/>
              <w:spacing w:line="240" w:lineRule="auto"/>
              <w:rPr>
                <w:b/>
                <w:bCs/>
                <w:sz w:val="24"/>
                <w:szCs w:val="24"/>
              </w:rPr>
            </w:pPr>
            <w:r w:rsidRPr="00F9402C">
              <w:rPr>
                <w:b/>
                <w:bCs/>
                <w:sz w:val="24"/>
                <w:szCs w:val="24"/>
              </w:rPr>
              <w:t>Approval of the date of December 7</w:t>
            </w:r>
            <w:r w:rsidRPr="00F9402C">
              <w:rPr>
                <w:b/>
                <w:bCs/>
                <w:sz w:val="24"/>
                <w:szCs w:val="24"/>
                <w:vertAlign w:val="superscript"/>
              </w:rPr>
              <w:t>th</w:t>
            </w:r>
            <w:r w:rsidRPr="00F9402C">
              <w:rPr>
                <w:b/>
                <w:bCs/>
                <w:sz w:val="24"/>
                <w:szCs w:val="24"/>
              </w:rPr>
              <w:t>, 2026, as the payment date (“Payment date”).</w:t>
            </w:r>
          </w:p>
          <w:p w14:paraId="7F1354F1" w14:textId="77777777" w:rsidR="00272588" w:rsidRPr="00F9402C" w:rsidRDefault="00272588" w:rsidP="00171284">
            <w:pPr>
              <w:pStyle w:val="AODocTxt"/>
              <w:spacing w:line="240" w:lineRule="auto"/>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23AEAD4B" w14:textId="77777777" w:rsidR="00272588" w:rsidRPr="00F9402C" w:rsidRDefault="00272588" w:rsidP="00171284">
            <w:pPr>
              <w:pStyle w:val="AODocTxt"/>
              <w:spacing w:line="240" w:lineRule="auto"/>
              <w:rPr>
                <w:b/>
                <w:bCs/>
                <w:noProof/>
                <w:sz w:val="24"/>
                <w:szCs w:val="24"/>
                <w:lang w:val="ro-RO"/>
              </w:rPr>
            </w:pPr>
            <w:r w:rsidRPr="00F9402C">
              <w:rPr>
                <w:b/>
                <w:bCs/>
                <w:noProof/>
                <w:sz w:val="24"/>
                <w:szCs w:val="24"/>
                <w:lang w:val="ro-RO"/>
              </w:rPr>
              <w:t>3. Item no. 3</w:t>
            </w:r>
          </w:p>
          <w:p w14:paraId="7F3AE6F1" w14:textId="77777777" w:rsidR="00272588" w:rsidRPr="00F9402C" w:rsidRDefault="00272588" w:rsidP="00171284">
            <w:pPr>
              <w:pStyle w:val="AODocTxt"/>
              <w:spacing w:line="240" w:lineRule="auto"/>
              <w:rPr>
                <w:sz w:val="24"/>
                <w:szCs w:val="24"/>
              </w:rPr>
            </w:pPr>
            <w:r w:rsidRPr="00F9402C">
              <w:rPr>
                <w:b/>
                <w:bCs/>
                <w:sz w:val="24"/>
                <w:szCs w:val="24"/>
              </w:rPr>
              <w:t>Approval of the date of November 13</w:t>
            </w:r>
            <w:r w:rsidRPr="00F9402C">
              <w:rPr>
                <w:b/>
                <w:bCs/>
                <w:sz w:val="24"/>
                <w:szCs w:val="24"/>
                <w:vertAlign w:val="superscript"/>
              </w:rPr>
              <w:t>th</w:t>
            </w:r>
            <w:r w:rsidRPr="00F9402C">
              <w:rPr>
                <w:b/>
                <w:bCs/>
                <w:sz w:val="24"/>
                <w:szCs w:val="24"/>
              </w:rPr>
              <w:t xml:space="preserve">, 2026, as </w:t>
            </w:r>
            <w:r w:rsidRPr="00F9402C">
              <w:rPr>
                <w:b/>
                <w:bCs/>
                <w:i/>
                <w:iCs/>
                <w:sz w:val="24"/>
                <w:szCs w:val="24"/>
              </w:rPr>
              <w:t>record date</w:t>
            </w:r>
            <w:r w:rsidRPr="00F9402C">
              <w:rPr>
                <w:b/>
                <w:bCs/>
                <w:sz w:val="24"/>
                <w:szCs w:val="24"/>
              </w:rPr>
              <w:t xml:space="preserve"> and of the date of November 12</w:t>
            </w:r>
            <w:r w:rsidRPr="00F9402C">
              <w:rPr>
                <w:b/>
                <w:bCs/>
                <w:sz w:val="24"/>
                <w:szCs w:val="24"/>
                <w:vertAlign w:val="superscript"/>
              </w:rPr>
              <w:t>th</w:t>
            </w:r>
            <w:r w:rsidRPr="00F9402C">
              <w:rPr>
                <w:b/>
                <w:bCs/>
                <w:sz w:val="24"/>
                <w:szCs w:val="24"/>
              </w:rPr>
              <w:t xml:space="preserve">, 2026, as </w:t>
            </w:r>
            <w:r w:rsidRPr="00F9402C">
              <w:rPr>
                <w:b/>
                <w:bCs/>
                <w:i/>
                <w:iCs/>
                <w:sz w:val="24"/>
                <w:szCs w:val="24"/>
              </w:rPr>
              <w:t>Ex-date</w:t>
            </w:r>
            <w:r w:rsidRPr="00F9402C">
              <w:rPr>
                <w:b/>
                <w:bCs/>
                <w:sz w:val="24"/>
                <w:szCs w:val="24"/>
              </w:rPr>
              <w:t>, for the identification of the shareholders who will benefit from the result of the OGSM resolutions and to whom the effects of the OGSM resolutions are applicable, including but not limited to identifying shareholders who will benefit from dividends, in accordance with applicable law.</w:t>
            </w:r>
          </w:p>
          <w:p w14:paraId="11BA9D72" w14:textId="77777777" w:rsidR="00272588" w:rsidRPr="00F9402C" w:rsidRDefault="00272588" w:rsidP="00171284">
            <w:pPr>
              <w:pStyle w:val="AODocTxt"/>
              <w:spacing w:line="240" w:lineRule="auto"/>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3F36D57D" w14:textId="77777777" w:rsidR="00272588" w:rsidRPr="00F9402C" w:rsidRDefault="00272588" w:rsidP="00171284">
            <w:pPr>
              <w:pStyle w:val="AODocTxt"/>
              <w:spacing w:line="240" w:lineRule="auto"/>
              <w:rPr>
                <w:noProof/>
                <w:sz w:val="24"/>
                <w:szCs w:val="24"/>
                <w:lang w:val="ro-RO"/>
              </w:rPr>
            </w:pPr>
          </w:p>
          <w:p w14:paraId="35A8E34B" w14:textId="77777777" w:rsidR="00272588" w:rsidRPr="00F9402C" w:rsidRDefault="00272588" w:rsidP="00171284">
            <w:pPr>
              <w:pStyle w:val="AODocTxt"/>
              <w:spacing w:line="240" w:lineRule="auto"/>
              <w:rPr>
                <w:b/>
                <w:bCs/>
                <w:noProof/>
                <w:sz w:val="24"/>
                <w:szCs w:val="24"/>
                <w:lang w:val="ro-RO"/>
              </w:rPr>
            </w:pPr>
            <w:r w:rsidRPr="00F9402C">
              <w:rPr>
                <w:b/>
                <w:bCs/>
                <w:sz w:val="24"/>
                <w:szCs w:val="24"/>
              </w:rPr>
              <w:t>4.</w:t>
            </w:r>
            <w:r w:rsidRPr="00F9402C">
              <w:rPr>
                <w:b/>
                <w:bCs/>
                <w:noProof/>
                <w:sz w:val="24"/>
                <w:szCs w:val="24"/>
                <w:lang w:val="ro-RO"/>
              </w:rPr>
              <w:t xml:space="preserve"> Item no. 4</w:t>
            </w:r>
          </w:p>
          <w:p w14:paraId="2B2487A5" w14:textId="77777777" w:rsidR="00272588" w:rsidRPr="00F9402C" w:rsidRDefault="00272588" w:rsidP="00171284">
            <w:pPr>
              <w:pStyle w:val="AODocTxt"/>
              <w:spacing w:line="240" w:lineRule="auto"/>
              <w:rPr>
                <w:b/>
                <w:bCs/>
                <w:sz w:val="24"/>
                <w:szCs w:val="24"/>
                <w:bdr w:val="none" w:sz="0" w:space="0" w:color="auto" w:frame="1"/>
              </w:rPr>
            </w:pPr>
            <w:r w:rsidRPr="00F9402C">
              <w:rPr>
                <w:b/>
                <w:bCs/>
                <w:sz w:val="24"/>
                <w:szCs w:val="24"/>
              </w:rPr>
              <w:t>Empowering</w:t>
            </w:r>
            <w:r w:rsidRPr="00F9402C" w:rsidDel="00D3148F">
              <w:rPr>
                <w:b/>
                <w:bCs/>
                <w:sz w:val="24"/>
                <w:szCs w:val="24"/>
              </w:rPr>
              <w:t xml:space="preserve"> </w:t>
            </w:r>
            <w:r w:rsidRPr="00F9402C">
              <w:rPr>
                <w:b/>
                <w:bCs/>
                <w:sz w:val="24"/>
                <w:szCs w:val="24"/>
              </w:rPr>
              <w:t xml:space="preserve">the </w:t>
            </w:r>
            <w:r w:rsidRPr="00F9402C">
              <w:rPr>
                <w:b/>
                <w:bCs/>
                <w:sz w:val="24"/>
                <w:szCs w:val="24"/>
                <w:bdr w:val="none" w:sz="0" w:space="0" w:color="auto" w:frame="1"/>
              </w:rPr>
              <w:t xml:space="preserve">Chairman of the Board of Directors of </w:t>
            </w:r>
            <w:r w:rsidRPr="00F9402C">
              <w:rPr>
                <w:b/>
                <w:bCs/>
                <w:color w:val="000000" w:themeColor="text1"/>
                <w:sz w:val="24"/>
                <w:szCs w:val="24"/>
                <w:bdr w:val="none" w:sz="0" w:space="0" w:color="auto" w:frame="1"/>
              </w:rPr>
              <w:t xml:space="preserve">the Company to validly sign the </w:t>
            </w:r>
            <w:r w:rsidRPr="00F9402C">
              <w:rPr>
                <w:b/>
                <w:bCs/>
                <w:sz w:val="24"/>
                <w:szCs w:val="24"/>
                <w:bdr w:val="none" w:sz="0" w:space="0" w:color="auto" w:frame="1"/>
              </w:rPr>
              <w:t xml:space="preserve">OGSM resolutions and to </w:t>
            </w:r>
            <w:proofErr w:type="spellStart"/>
            <w:r w:rsidRPr="00F9402C">
              <w:rPr>
                <w:b/>
                <w:bCs/>
                <w:sz w:val="24"/>
                <w:szCs w:val="24"/>
                <w:bdr w:val="none" w:sz="0" w:space="0" w:color="auto" w:frame="1"/>
              </w:rPr>
              <w:t>fulfill</w:t>
            </w:r>
            <w:proofErr w:type="spellEnd"/>
            <w:r w:rsidRPr="00F9402C">
              <w:rPr>
                <w:b/>
                <w:bCs/>
                <w:sz w:val="24"/>
                <w:szCs w:val="24"/>
                <w:bdr w:val="none" w:sz="0" w:space="0" w:color="auto" w:frame="1"/>
              </w:rPr>
              <w:t xml:space="preserve">, for and on behalf of the Company, of all necessary formalities before Trade Registry, Official Gazette and/or any other public and/or private authorities, for the registration/filing of the resolutions adopted by the OGSM, </w:t>
            </w:r>
            <w:r w:rsidRPr="00F9402C">
              <w:rPr>
                <w:b/>
                <w:bCs/>
                <w:snapToGrid w:val="0"/>
                <w:sz w:val="24"/>
                <w:szCs w:val="24"/>
              </w:rPr>
              <w:t xml:space="preserve">including payment of any fees, to request and receive any documents/deeds in this regard and/or </w:t>
            </w:r>
            <w:r w:rsidRPr="00F9402C">
              <w:rPr>
                <w:b/>
                <w:bCs/>
                <w:snapToGrid w:val="0"/>
                <w:sz w:val="24"/>
                <w:szCs w:val="24"/>
              </w:rPr>
              <w:lastRenderedPageBreak/>
              <w:t xml:space="preserve">related to the implementation of the resolutions adopted by this </w:t>
            </w:r>
            <w:r w:rsidRPr="00F9402C">
              <w:rPr>
                <w:b/>
                <w:bCs/>
                <w:sz w:val="24"/>
                <w:szCs w:val="24"/>
                <w:bdr w:val="none" w:sz="0" w:space="0" w:color="auto" w:frame="1"/>
              </w:rPr>
              <w:t>OGSM</w:t>
            </w:r>
            <w:r w:rsidRPr="00F9402C">
              <w:rPr>
                <w:b/>
                <w:bCs/>
                <w:snapToGrid w:val="0"/>
                <w:sz w:val="24"/>
                <w:szCs w:val="24"/>
              </w:rPr>
              <w:t xml:space="preserve">, </w:t>
            </w:r>
            <w:r w:rsidRPr="00F9402C">
              <w:rPr>
                <w:b/>
                <w:bCs/>
                <w:sz w:val="24"/>
                <w:szCs w:val="24"/>
                <w:bdr w:val="none" w:sz="0" w:space="0" w:color="auto" w:frame="1"/>
              </w:rPr>
              <w:t>his signature being fully valid and opposable to the Company</w:t>
            </w:r>
            <w:r w:rsidRPr="00F9402C">
              <w:rPr>
                <w:b/>
                <w:bCs/>
                <w:sz w:val="24"/>
                <w:szCs w:val="24"/>
              </w:rPr>
              <w:t>.</w:t>
            </w:r>
            <w:r w:rsidRPr="00F9402C">
              <w:rPr>
                <w:b/>
                <w:bCs/>
                <w:sz w:val="24"/>
                <w:szCs w:val="24"/>
                <w:bdr w:val="none" w:sz="0" w:space="0" w:color="auto" w:frame="1"/>
              </w:rPr>
              <w:t xml:space="preserve">  </w:t>
            </w:r>
          </w:p>
          <w:p w14:paraId="33747ECA" w14:textId="77777777" w:rsidR="00272588" w:rsidRPr="00F9402C" w:rsidRDefault="00272588" w:rsidP="00171284">
            <w:pPr>
              <w:pStyle w:val="ListParagraph"/>
              <w:spacing w:before="120" w:after="120"/>
              <w:ind w:left="0"/>
              <w:contextualSpacing w:val="0"/>
              <w:jc w:val="both"/>
              <w:rPr>
                <w:rFonts w:ascii="Times New Roman" w:hAnsi="Times New Roman"/>
                <w:b/>
                <w:bCs/>
                <w:sz w:val="24"/>
                <w:szCs w:val="24"/>
                <w:bdr w:val="none" w:sz="0" w:space="0" w:color="auto" w:frame="1"/>
              </w:rPr>
            </w:pPr>
            <w:r w:rsidRPr="00F9402C">
              <w:rPr>
                <w:rFonts w:ascii="Times New Roman" w:hAnsi="Times New Roman"/>
                <w:b/>
                <w:bCs/>
                <w:sz w:val="24"/>
                <w:szCs w:val="24"/>
                <w:bdr w:val="none" w:sz="0" w:space="0" w:color="auto" w:frame="1"/>
              </w:rPr>
              <w:t>The Chairman of the Board of Directors may, in his turn, to mandate any third parties that he deems competent, in order to fulfill entirely or in part of the above-mentioned tasks, within the limits of the mandate granted, his signature being fully valid and opposable to the Company.</w:t>
            </w:r>
          </w:p>
          <w:p w14:paraId="1730C78E" w14:textId="77777777" w:rsidR="00272588" w:rsidRPr="00F9402C" w:rsidRDefault="00272588" w:rsidP="00171284">
            <w:pPr>
              <w:pStyle w:val="AODocTxt"/>
              <w:spacing w:line="240" w:lineRule="auto"/>
              <w:rPr>
                <w:b/>
                <w:bCs/>
                <w:sz w:val="24"/>
                <w:szCs w:val="24"/>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32B8AC3A" w14:textId="77777777" w:rsidR="00BC15F9" w:rsidRPr="000A2554" w:rsidRDefault="00BC15F9" w:rsidP="00171284">
            <w:pPr>
              <w:pStyle w:val="AODocTxt"/>
              <w:spacing w:line="240" w:lineRule="auto"/>
              <w:rPr>
                <w:sz w:val="24"/>
                <w:szCs w:val="24"/>
              </w:rPr>
            </w:pPr>
          </w:p>
          <w:p w14:paraId="71B3FED0" w14:textId="77777777" w:rsidR="00FD03E0" w:rsidRPr="00272588" w:rsidRDefault="00BC15F9" w:rsidP="00171284">
            <w:pPr>
              <w:pStyle w:val="AODocTxt"/>
              <w:spacing w:line="240" w:lineRule="auto"/>
              <w:rPr>
                <w:i/>
                <w:iCs/>
                <w:sz w:val="24"/>
                <w:szCs w:val="24"/>
              </w:rPr>
            </w:pPr>
            <w:r w:rsidRPr="00272588">
              <w:rPr>
                <w:i/>
                <w:iCs/>
                <w:color w:val="7F7F7F" w:themeColor="text1" w:themeTint="80"/>
                <w:sz w:val="24"/>
                <w:szCs w:val="24"/>
              </w:rPr>
              <w:t>(Drafting note: Indicate your vote by ticking “X” in one of the boxes “IN FAVOR”, “AGAINST” or “ABSTAIN”. If more than one box is ticked, or no box is ticked, the respective vote shall be considered null.)</w:t>
            </w:r>
          </w:p>
        </w:tc>
      </w:tr>
      <w:tr w:rsidR="006C199B" w:rsidRPr="000A2554" w14:paraId="6F9582ED" w14:textId="77777777" w:rsidTr="00FC46B1">
        <w:tc>
          <w:tcPr>
            <w:tcW w:w="5000" w:type="pct"/>
          </w:tcPr>
          <w:p w14:paraId="346A52C6" w14:textId="77777777" w:rsidR="00924A03" w:rsidRPr="000A2554" w:rsidRDefault="006C199B" w:rsidP="00171284">
            <w:pPr>
              <w:pStyle w:val="AODocTxt"/>
              <w:numPr>
                <w:ilvl w:val="0"/>
                <w:numId w:val="0"/>
              </w:numPr>
              <w:spacing w:line="240" w:lineRule="auto"/>
              <w:rPr>
                <w:noProof/>
                <w:sz w:val="24"/>
                <w:szCs w:val="24"/>
                <w:u w:val="single"/>
                <w:lang w:val="ro-RO"/>
              </w:rPr>
            </w:pPr>
            <w:r w:rsidRPr="000A2554">
              <w:rPr>
                <w:noProof/>
                <w:sz w:val="24"/>
                <w:szCs w:val="24"/>
                <w:u w:val="single"/>
                <w:lang w:val="ro-RO"/>
              </w:rPr>
              <w:lastRenderedPageBreak/>
              <w:t>This</w:t>
            </w:r>
            <w:r w:rsidR="006B60E4" w:rsidRPr="000A2554">
              <w:rPr>
                <w:noProof/>
                <w:sz w:val="24"/>
                <w:szCs w:val="24"/>
                <w:u w:val="single"/>
                <w:lang w:val="ro-RO"/>
              </w:rPr>
              <w:t xml:space="preserve"> </w:t>
            </w:r>
            <w:r w:rsidRPr="000A2554">
              <w:rPr>
                <w:noProof/>
                <w:sz w:val="24"/>
                <w:szCs w:val="24"/>
                <w:u w:val="single"/>
                <w:lang w:val="ro-RO"/>
              </w:rPr>
              <w:t xml:space="preserve">ballot </w:t>
            </w:r>
            <w:r w:rsidR="00924A03" w:rsidRPr="000A2554">
              <w:rPr>
                <w:noProof/>
                <w:sz w:val="24"/>
                <w:szCs w:val="24"/>
                <w:u w:val="single"/>
                <w:lang w:val="ro-RO"/>
              </w:rPr>
              <w:t>by correspondence:</w:t>
            </w:r>
          </w:p>
          <w:p w14:paraId="6DF64FFE" w14:textId="00F6E6E3" w:rsidR="00CD6CCC" w:rsidRPr="000A2554" w:rsidRDefault="00CD6CCC" w:rsidP="00171284">
            <w:pPr>
              <w:pStyle w:val="AODocTxt"/>
              <w:spacing w:line="240" w:lineRule="auto"/>
              <w:rPr>
                <w:noProof/>
                <w:sz w:val="24"/>
                <w:szCs w:val="24"/>
                <w:lang w:val="ro-RO"/>
              </w:rPr>
            </w:pPr>
            <w:r w:rsidRPr="000A2554">
              <w:rPr>
                <w:noProof/>
                <w:sz w:val="24"/>
                <w:szCs w:val="24"/>
                <w:lang w:val="ro-RO"/>
              </w:rPr>
              <w:t xml:space="preserve">a. is </w:t>
            </w:r>
            <w:r w:rsidR="009F3775" w:rsidRPr="000A2554">
              <w:rPr>
                <w:noProof/>
                <w:sz w:val="24"/>
                <w:szCs w:val="24"/>
                <w:lang w:val="ro-RO"/>
              </w:rPr>
              <w:t xml:space="preserve">valid only for the OGSM of </w:t>
            </w:r>
            <w:r w:rsidR="00272588">
              <w:rPr>
                <w:b/>
                <w:bCs/>
                <w:noProof/>
                <w:sz w:val="24"/>
                <w:szCs w:val="24"/>
                <w:lang w:val="ro-RO"/>
              </w:rPr>
              <w:t>October</w:t>
            </w:r>
            <w:r w:rsidR="006519F8" w:rsidRPr="000A2554">
              <w:rPr>
                <w:b/>
                <w:bCs/>
                <w:noProof/>
                <w:sz w:val="24"/>
                <w:szCs w:val="24"/>
                <w:lang w:val="ro-RO"/>
              </w:rPr>
              <w:t xml:space="preserve"> 2</w:t>
            </w:r>
            <w:r w:rsidR="00272588">
              <w:rPr>
                <w:b/>
                <w:bCs/>
                <w:noProof/>
                <w:sz w:val="24"/>
                <w:szCs w:val="24"/>
                <w:lang w:val="ro-RO"/>
              </w:rPr>
              <w:t>8</w:t>
            </w:r>
            <w:r w:rsidR="006519F8" w:rsidRPr="000A2554">
              <w:rPr>
                <w:b/>
                <w:bCs/>
                <w:noProof/>
                <w:sz w:val="24"/>
                <w:szCs w:val="24"/>
                <w:vertAlign w:val="superscript"/>
                <w:lang w:val="ro-RO"/>
              </w:rPr>
              <w:t>th</w:t>
            </w:r>
            <w:r w:rsidR="006519F8" w:rsidRPr="000A2554">
              <w:rPr>
                <w:b/>
                <w:bCs/>
                <w:noProof/>
                <w:sz w:val="24"/>
                <w:szCs w:val="24"/>
                <w:lang w:val="ro-RO"/>
              </w:rPr>
              <w:t>, 202</w:t>
            </w:r>
            <w:r w:rsidR="00ED45B0" w:rsidRPr="000A2554">
              <w:rPr>
                <w:b/>
                <w:bCs/>
                <w:noProof/>
                <w:sz w:val="24"/>
                <w:szCs w:val="24"/>
                <w:lang w:val="ro-RO"/>
              </w:rPr>
              <w:t>6</w:t>
            </w:r>
            <w:r w:rsidR="006519F8" w:rsidRPr="000A2554">
              <w:rPr>
                <w:b/>
                <w:bCs/>
                <w:noProof/>
                <w:sz w:val="24"/>
                <w:szCs w:val="24"/>
                <w:lang w:val="ro-RO"/>
              </w:rPr>
              <w:t xml:space="preserve">, </w:t>
            </w:r>
            <w:r w:rsidR="00ED45B0" w:rsidRPr="000A2554">
              <w:rPr>
                <w:b/>
                <w:bCs/>
                <w:noProof/>
                <w:sz w:val="24"/>
                <w:szCs w:val="24"/>
                <w:lang w:val="ro-RO"/>
              </w:rPr>
              <w:t>1</w:t>
            </w:r>
            <w:r w:rsidR="00272588">
              <w:rPr>
                <w:b/>
                <w:bCs/>
                <w:noProof/>
                <w:sz w:val="24"/>
                <w:szCs w:val="24"/>
                <w:lang w:val="ro-RO"/>
              </w:rPr>
              <w:t>1</w:t>
            </w:r>
            <w:r w:rsidR="006519F8" w:rsidRPr="000A2554">
              <w:rPr>
                <w:b/>
                <w:bCs/>
                <w:noProof/>
                <w:sz w:val="24"/>
                <w:szCs w:val="24"/>
                <w:lang w:val="ro-RO"/>
              </w:rPr>
              <w:t>:00 hrs.</w:t>
            </w:r>
            <w:r w:rsidR="006519F8" w:rsidRPr="000A2554">
              <w:rPr>
                <w:noProof/>
                <w:sz w:val="24"/>
                <w:szCs w:val="24"/>
                <w:lang w:val="ro-RO"/>
              </w:rPr>
              <w:t xml:space="preserve"> (Romania time) and for the second convening of the same OGSM on </w:t>
            </w:r>
            <w:r w:rsidR="00272588">
              <w:rPr>
                <w:noProof/>
                <w:sz w:val="24"/>
                <w:szCs w:val="24"/>
                <w:lang w:val="ro-RO"/>
              </w:rPr>
              <w:t>October</w:t>
            </w:r>
            <w:r w:rsidR="006519F8" w:rsidRPr="000A2554">
              <w:rPr>
                <w:noProof/>
                <w:sz w:val="24"/>
                <w:szCs w:val="24"/>
                <w:lang w:val="ro-RO"/>
              </w:rPr>
              <w:t xml:space="preserve"> </w:t>
            </w:r>
            <w:r w:rsidR="00677BE2">
              <w:rPr>
                <w:noProof/>
                <w:sz w:val="24"/>
                <w:szCs w:val="24"/>
                <w:lang w:val="ro-RO"/>
              </w:rPr>
              <w:t>29</w:t>
            </w:r>
            <w:r w:rsidR="006519F8" w:rsidRPr="000A2554">
              <w:rPr>
                <w:noProof/>
                <w:sz w:val="24"/>
                <w:szCs w:val="24"/>
                <w:vertAlign w:val="superscript"/>
                <w:lang w:val="ro-RO"/>
              </w:rPr>
              <w:t>th</w:t>
            </w:r>
            <w:r w:rsidR="006519F8" w:rsidRPr="000A2554">
              <w:rPr>
                <w:noProof/>
                <w:sz w:val="24"/>
                <w:szCs w:val="24"/>
                <w:lang w:val="ro-RO"/>
              </w:rPr>
              <w:t>, 202</w:t>
            </w:r>
            <w:r w:rsidR="00ED45B0" w:rsidRPr="000A2554">
              <w:rPr>
                <w:noProof/>
                <w:sz w:val="24"/>
                <w:szCs w:val="24"/>
                <w:lang w:val="ro-RO"/>
              </w:rPr>
              <w:t>6</w:t>
            </w:r>
            <w:r w:rsidR="006519F8" w:rsidRPr="000A2554">
              <w:rPr>
                <w:noProof/>
                <w:sz w:val="24"/>
                <w:szCs w:val="24"/>
                <w:lang w:val="ro-RO"/>
              </w:rPr>
              <w:t xml:space="preserve">, </w:t>
            </w:r>
            <w:r w:rsidR="00ED45B0" w:rsidRPr="000A2554">
              <w:rPr>
                <w:noProof/>
                <w:sz w:val="24"/>
                <w:szCs w:val="24"/>
                <w:lang w:val="ro-RO"/>
              </w:rPr>
              <w:t>1</w:t>
            </w:r>
            <w:r w:rsidR="00677BE2">
              <w:rPr>
                <w:noProof/>
                <w:sz w:val="24"/>
                <w:szCs w:val="24"/>
                <w:lang w:val="ro-RO"/>
              </w:rPr>
              <w:t>1</w:t>
            </w:r>
            <w:r w:rsidR="006519F8" w:rsidRPr="000A2554">
              <w:rPr>
                <w:noProof/>
                <w:sz w:val="24"/>
                <w:szCs w:val="24"/>
                <w:lang w:val="ro-RO"/>
              </w:rPr>
              <w:t>:00 hrs. (Romania time), if the case.</w:t>
            </w:r>
          </w:p>
          <w:p w14:paraId="415776B1" w14:textId="1811A31D" w:rsidR="00F46242" w:rsidRPr="000A2554" w:rsidRDefault="00CD6CCC" w:rsidP="00171284">
            <w:pPr>
              <w:pStyle w:val="AODocTxt"/>
              <w:spacing w:line="240" w:lineRule="auto"/>
              <w:rPr>
                <w:noProof/>
                <w:sz w:val="24"/>
                <w:szCs w:val="24"/>
                <w:lang w:val="ro-RO"/>
              </w:rPr>
            </w:pPr>
            <w:r w:rsidRPr="000A2554">
              <w:rPr>
                <w:noProof/>
                <w:sz w:val="24"/>
                <w:szCs w:val="24"/>
                <w:lang w:val="ro-RO"/>
              </w:rPr>
              <w:t xml:space="preserve">b. the deadline for its registration at Sphera’s registry of its registered office, in hard copy or by e-mail (according to </w:t>
            </w:r>
            <w:r w:rsidR="008853CB" w:rsidRPr="000A2554">
              <w:rPr>
                <w:noProof/>
                <w:sz w:val="24"/>
                <w:szCs w:val="24"/>
                <w:lang w:val="ro-RO"/>
              </w:rPr>
              <w:t>L</w:t>
            </w:r>
            <w:r w:rsidRPr="000A2554">
              <w:rPr>
                <w:noProof/>
                <w:sz w:val="24"/>
                <w:szCs w:val="24"/>
                <w:lang w:val="ro-RO"/>
              </w:rPr>
              <w:t>aw no. 455/2001 on the electronic signature</w:t>
            </w:r>
            <w:r w:rsidR="008853CB" w:rsidRPr="000A2554">
              <w:rPr>
                <w:noProof/>
                <w:sz w:val="24"/>
                <w:szCs w:val="24"/>
                <w:lang w:val="ro-RO"/>
              </w:rPr>
              <w:t>, republished</w:t>
            </w:r>
            <w:r w:rsidRPr="000A2554">
              <w:rPr>
                <w:noProof/>
                <w:sz w:val="24"/>
                <w:szCs w:val="24"/>
                <w:lang w:val="ro-RO"/>
              </w:rPr>
              <w:t xml:space="preserve">) is </w:t>
            </w:r>
            <w:r w:rsidR="00677BE2">
              <w:rPr>
                <w:noProof/>
                <w:sz w:val="24"/>
                <w:szCs w:val="24"/>
                <w:lang w:val="ro-RO"/>
              </w:rPr>
              <w:t>October</w:t>
            </w:r>
            <w:r w:rsidR="00F46242" w:rsidRPr="000A2554">
              <w:rPr>
                <w:noProof/>
                <w:sz w:val="24"/>
                <w:szCs w:val="24"/>
                <w:lang w:val="ro-RO"/>
              </w:rPr>
              <w:t xml:space="preserve"> 2</w:t>
            </w:r>
            <w:r w:rsidR="00677BE2">
              <w:rPr>
                <w:noProof/>
                <w:sz w:val="24"/>
                <w:szCs w:val="24"/>
                <w:lang w:val="ro-RO"/>
              </w:rPr>
              <w:t>6</w:t>
            </w:r>
            <w:r w:rsidR="00F46242" w:rsidRPr="000A2554">
              <w:rPr>
                <w:noProof/>
                <w:sz w:val="24"/>
                <w:szCs w:val="24"/>
                <w:vertAlign w:val="superscript"/>
                <w:lang w:val="ro-RO"/>
              </w:rPr>
              <w:t>th</w:t>
            </w:r>
            <w:r w:rsidR="00F46242" w:rsidRPr="000A2554">
              <w:rPr>
                <w:noProof/>
                <w:sz w:val="24"/>
                <w:szCs w:val="24"/>
                <w:lang w:val="ro-RO"/>
              </w:rPr>
              <w:t>, 202</w:t>
            </w:r>
            <w:r w:rsidR="00ED45B0" w:rsidRPr="000A2554">
              <w:rPr>
                <w:noProof/>
                <w:sz w:val="24"/>
                <w:szCs w:val="24"/>
                <w:lang w:val="ro-RO"/>
              </w:rPr>
              <w:t>6</w:t>
            </w:r>
            <w:r w:rsidR="00F46242" w:rsidRPr="000A2554">
              <w:rPr>
                <w:noProof/>
                <w:sz w:val="24"/>
                <w:szCs w:val="24"/>
                <w:lang w:val="ro-RO"/>
              </w:rPr>
              <w:t>, 12:00 hrs. (Romania time).</w:t>
            </w:r>
          </w:p>
          <w:p w14:paraId="2CEBDD4C" w14:textId="53713526" w:rsidR="00924A03" w:rsidRPr="000A2554" w:rsidRDefault="00CD6CCC" w:rsidP="00171284">
            <w:pPr>
              <w:pStyle w:val="AODocTxt"/>
              <w:spacing w:line="240" w:lineRule="auto"/>
              <w:rPr>
                <w:noProof/>
                <w:sz w:val="24"/>
                <w:szCs w:val="24"/>
                <w:lang w:val="ro-RO"/>
              </w:rPr>
            </w:pPr>
            <w:r w:rsidRPr="000A2554">
              <w:rPr>
                <w:noProof/>
                <w:sz w:val="24"/>
                <w:szCs w:val="24"/>
                <w:lang w:val="ro-RO"/>
              </w:rPr>
              <w:t>c. is elaborated in two original counterparts, out of which: one</w:t>
            </w:r>
            <w:r w:rsidR="008853CB" w:rsidRPr="000A2554">
              <w:rPr>
                <w:noProof/>
                <w:sz w:val="24"/>
                <w:szCs w:val="24"/>
                <w:lang w:val="ro-RO"/>
              </w:rPr>
              <w:t xml:space="preserve"> (1)</w:t>
            </w:r>
            <w:r w:rsidRPr="000A2554">
              <w:rPr>
                <w:noProof/>
                <w:sz w:val="24"/>
                <w:szCs w:val="24"/>
                <w:lang w:val="ro-RO"/>
              </w:rPr>
              <w:t xml:space="preserve"> counterpart is received by the shareholder and one </w:t>
            </w:r>
            <w:r w:rsidR="008853CB" w:rsidRPr="000A2554">
              <w:rPr>
                <w:noProof/>
                <w:sz w:val="24"/>
                <w:szCs w:val="24"/>
                <w:lang w:val="ro-RO"/>
              </w:rPr>
              <w:t xml:space="preserve">(1) </w:t>
            </w:r>
            <w:r w:rsidRPr="000A2554">
              <w:rPr>
                <w:noProof/>
                <w:sz w:val="24"/>
                <w:szCs w:val="24"/>
                <w:lang w:val="ro-RO"/>
              </w:rPr>
              <w:t>counterpart shall be submitted/sent to Sphera’s registered office (registry).</w:t>
            </w:r>
          </w:p>
        </w:tc>
      </w:tr>
      <w:tr w:rsidR="00924A03" w:rsidRPr="000A2554" w14:paraId="691E3721" w14:textId="77777777" w:rsidTr="00FC46B1">
        <w:tc>
          <w:tcPr>
            <w:tcW w:w="5000" w:type="pct"/>
          </w:tcPr>
          <w:p w14:paraId="55CCA187" w14:textId="77777777" w:rsidR="004417FD" w:rsidRPr="000A2554" w:rsidRDefault="00924A03" w:rsidP="00171284">
            <w:pPr>
              <w:pStyle w:val="AODocTxt"/>
              <w:numPr>
                <w:ilvl w:val="0"/>
                <w:numId w:val="0"/>
              </w:numPr>
              <w:spacing w:line="240" w:lineRule="auto"/>
              <w:rPr>
                <w:b/>
                <w:noProof/>
                <w:sz w:val="24"/>
                <w:szCs w:val="24"/>
                <w:lang w:val="ro-RO"/>
              </w:rPr>
            </w:pPr>
            <w:r w:rsidRPr="000A2554">
              <w:rPr>
                <w:b/>
                <w:noProof/>
                <w:sz w:val="24"/>
                <w:szCs w:val="24"/>
                <w:lang w:val="ro-RO"/>
              </w:rPr>
              <w:t xml:space="preserve">I </w:t>
            </w:r>
            <w:r w:rsidR="008853CB" w:rsidRPr="000A2554">
              <w:rPr>
                <w:b/>
                <w:noProof/>
                <w:sz w:val="24"/>
                <w:szCs w:val="24"/>
                <w:lang w:val="ro-RO"/>
              </w:rPr>
              <w:t xml:space="preserve">hereby </w:t>
            </w:r>
            <w:r w:rsidRPr="000A2554">
              <w:rPr>
                <w:b/>
                <w:noProof/>
                <w:sz w:val="24"/>
                <w:szCs w:val="24"/>
                <w:lang w:val="ro-RO"/>
              </w:rPr>
              <w:t>attach to this ballot</w:t>
            </w:r>
            <w:r w:rsidR="004417FD" w:rsidRPr="000A2554">
              <w:rPr>
                <w:b/>
                <w:noProof/>
                <w:sz w:val="24"/>
                <w:szCs w:val="24"/>
                <w:lang w:val="ro-RO"/>
              </w:rPr>
              <w:t>:</w:t>
            </w:r>
          </w:p>
          <w:p w14:paraId="265D9362" w14:textId="77777777" w:rsidR="004417FD" w:rsidRPr="000A2554" w:rsidRDefault="00924A03" w:rsidP="00171284">
            <w:pPr>
              <w:pStyle w:val="AODocTxt"/>
              <w:numPr>
                <w:ilvl w:val="0"/>
                <w:numId w:val="20"/>
              </w:numPr>
              <w:spacing w:line="240" w:lineRule="auto"/>
              <w:ind w:left="450" w:hanging="450"/>
              <w:rPr>
                <w:noProof/>
                <w:sz w:val="24"/>
                <w:szCs w:val="24"/>
                <w:lang w:val="ro-RO"/>
              </w:rPr>
            </w:pPr>
            <w:r w:rsidRPr="000A2554">
              <w:rPr>
                <w:noProof/>
                <w:sz w:val="24"/>
                <w:szCs w:val="24"/>
                <w:lang w:val="ro-RO"/>
              </w:rPr>
              <w:t>the copy of the identity card of the undersigned (identity card for Romanian citizens, or passport for foreign citizens)</w:t>
            </w:r>
            <w:r w:rsidR="00F907F1" w:rsidRPr="000A2554">
              <w:rPr>
                <w:noProof/>
                <w:sz w:val="24"/>
                <w:szCs w:val="24"/>
                <w:lang w:val="ro-RO"/>
              </w:rPr>
              <w:t>;</w:t>
            </w:r>
          </w:p>
          <w:p w14:paraId="6EEBDA2F" w14:textId="77777777" w:rsidR="00FD4EFC" w:rsidRPr="000A2554" w:rsidRDefault="004417FD" w:rsidP="00171284">
            <w:pPr>
              <w:pStyle w:val="AODocTxt"/>
              <w:numPr>
                <w:ilvl w:val="0"/>
                <w:numId w:val="20"/>
              </w:numPr>
              <w:spacing w:line="240" w:lineRule="auto"/>
              <w:ind w:left="450" w:hanging="450"/>
              <w:rPr>
                <w:noProof/>
                <w:sz w:val="24"/>
                <w:szCs w:val="24"/>
                <w:lang w:val="ro-RO"/>
              </w:rPr>
            </w:pPr>
            <w:r w:rsidRPr="000A2554">
              <w:rPr>
                <w:noProof/>
                <w:sz w:val="24"/>
                <w:szCs w:val="24"/>
                <w:lang w:val="ro-RO"/>
              </w:rPr>
              <w:t xml:space="preserve">only in case of ballot by correspondence exercised by </w:t>
            </w:r>
            <w:r w:rsidR="00E93698" w:rsidRPr="000A2554">
              <w:rPr>
                <w:noProof/>
                <w:sz w:val="24"/>
                <w:szCs w:val="24"/>
                <w:lang w:val="ro-RO"/>
              </w:rPr>
              <w:t>a representative</w:t>
            </w:r>
            <w:r w:rsidRPr="000A2554">
              <w:rPr>
                <w:noProof/>
                <w:sz w:val="24"/>
                <w:szCs w:val="24"/>
                <w:lang w:val="ro-RO"/>
              </w:rPr>
              <w:t xml:space="preserve">, copy of the identity document of the representative </w:t>
            </w:r>
            <w:r w:rsidR="00E93698" w:rsidRPr="000A2554">
              <w:rPr>
                <w:noProof/>
                <w:sz w:val="24"/>
                <w:szCs w:val="24"/>
                <w:lang w:val="ro-RO"/>
              </w:rPr>
              <w:t>individual</w:t>
            </w:r>
            <w:r w:rsidRPr="000A2554">
              <w:rPr>
                <w:noProof/>
                <w:sz w:val="24"/>
                <w:szCs w:val="24"/>
                <w:lang w:val="ro-RO"/>
              </w:rPr>
              <w:t xml:space="preserve"> (identity card for Romanian citizens or passport for foreign citizens). If the representative is a legal person, I also attach </w:t>
            </w:r>
            <w:r w:rsidRPr="000A2554">
              <w:rPr>
                <w:b/>
                <w:noProof/>
                <w:sz w:val="24"/>
                <w:szCs w:val="24"/>
                <w:lang w:val="ro-RO"/>
              </w:rPr>
              <w:t>a)</w:t>
            </w:r>
            <w:r w:rsidRPr="000A2554">
              <w:rPr>
                <w:noProof/>
                <w:sz w:val="24"/>
                <w:szCs w:val="24"/>
                <w:lang w:val="ro-RO"/>
              </w:rPr>
              <w:t xml:space="preserve"> the certificate of status of the </w:t>
            </w:r>
            <w:r w:rsidR="00E93698" w:rsidRPr="000A2554">
              <w:rPr>
                <w:noProof/>
                <w:sz w:val="24"/>
                <w:szCs w:val="24"/>
                <w:lang w:val="ro-RO"/>
              </w:rPr>
              <w:t xml:space="preserve">representative </w:t>
            </w:r>
            <w:r w:rsidRPr="000A2554">
              <w:rPr>
                <w:noProof/>
                <w:sz w:val="24"/>
                <w:szCs w:val="24"/>
                <w:lang w:val="ro-RO"/>
              </w:rPr>
              <w:t xml:space="preserve">legal person, in original or true copy, issued by the Trade Registry, not older than 3 months before the OGSM date, or any other document, in original or true copy, issued by a </w:t>
            </w:r>
            <w:r w:rsidR="00E93698" w:rsidRPr="000A2554">
              <w:rPr>
                <w:noProof/>
                <w:sz w:val="24"/>
                <w:szCs w:val="24"/>
                <w:lang w:val="ro-RO"/>
              </w:rPr>
              <w:t>competent</w:t>
            </w:r>
            <w:r w:rsidRPr="000A2554">
              <w:rPr>
                <w:noProof/>
                <w:sz w:val="24"/>
                <w:szCs w:val="24"/>
                <w:lang w:val="ro-RO"/>
              </w:rPr>
              <w:t xml:space="preserve"> authority of the origin state, not older than 3 months before the OGSM date, and </w:t>
            </w:r>
            <w:r w:rsidRPr="000A2554">
              <w:rPr>
                <w:b/>
                <w:noProof/>
                <w:sz w:val="24"/>
                <w:szCs w:val="24"/>
                <w:lang w:val="ro-RO"/>
              </w:rPr>
              <w:t>b)</w:t>
            </w:r>
            <w:r w:rsidRPr="000A2554">
              <w:rPr>
                <w:noProof/>
                <w:sz w:val="24"/>
                <w:szCs w:val="24"/>
                <w:lang w:val="ro-RO"/>
              </w:rPr>
              <w:t xml:space="preserve"> a copy of the identity document of the legal representative (identity card for Romanian citizens or passport for foreign citizens) of the representative legal </w:t>
            </w:r>
            <w:r w:rsidR="00E93698" w:rsidRPr="000A2554">
              <w:rPr>
                <w:noProof/>
                <w:sz w:val="24"/>
                <w:szCs w:val="24"/>
                <w:lang w:val="ro-RO"/>
              </w:rPr>
              <w:t>person</w:t>
            </w:r>
            <w:r w:rsidR="00FD4EFC" w:rsidRPr="000A2554">
              <w:rPr>
                <w:noProof/>
                <w:sz w:val="24"/>
                <w:szCs w:val="24"/>
                <w:lang w:val="ro-RO"/>
              </w:rPr>
              <w:t>;</w:t>
            </w:r>
          </w:p>
        </w:tc>
      </w:tr>
      <w:tr w:rsidR="00924A03" w:rsidRPr="000A2554" w14:paraId="38FD9F40" w14:textId="77777777" w:rsidTr="00FC46B1">
        <w:tc>
          <w:tcPr>
            <w:tcW w:w="5000" w:type="pct"/>
          </w:tcPr>
          <w:p w14:paraId="4735E925" w14:textId="77777777" w:rsidR="00924A03" w:rsidRPr="000A2554" w:rsidRDefault="00924A03" w:rsidP="00171284">
            <w:pPr>
              <w:pStyle w:val="AODocTxt"/>
              <w:spacing w:line="240" w:lineRule="auto"/>
              <w:rPr>
                <w:noProof/>
                <w:sz w:val="24"/>
                <w:szCs w:val="24"/>
                <w:lang w:val="ro-RO"/>
              </w:rPr>
            </w:pPr>
          </w:p>
          <w:p w14:paraId="7A3E0974" w14:textId="77777777" w:rsidR="00924A03" w:rsidRPr="000A2554" w:rsidRDefault="00924A03" w:rsidP="00171284">
            <w:pPr>
              <w:pStyle w:val="AODocTxt"/>
              <w:spacing w:line="240" w:lineRule="auto"/>
              <w:rPr>
                <w:noProof/>
                <w:sz w:val="24"/>
                <w:szCs w:val="24"/>
                <w:lang w:val="ro-RO"/>
              </w:rPr>
            </w:pPr>
            <w:r w:rsidRPr="000A2554">
              <w:rPr>
                <w:noProof/>
                <w:sz w:val="24"/>
                <w:szCs w:val="24"/>
                <w:lang w:val="ro-RO"/>
              </w:rPr>
              <w:t>Date of the ballot by correspondence ____________________</w:t>
            </w:r>
          </w:p>
        </w:tc>
      </w:tr>
      <w:tr w:rsidR="00924A03" w:rsidRPr="000A2554" w14:paraId="667F1CA5" w14:textId="77777777" w:rsidTr="00FC46B1">
        <w:tc>
          <w:tcPr>
            <w:tcW w:w="5000" w:type="pct"/>
          </w:tcPr>
          <w:p w14:paraId="74D33AAE" w14:textId="4512ACB5" w:rsidR="00924A03" w:rsidRPr="000A2554" w:rsidRDefault="00171284" w:rsidP="00171284">
            <w:pPr>
              <w:pStyle w:val="AODocTxt"/>
              <w:numPr>
                <w:ilvl w:val="0"/>
                <w:numId w:val="0"/>
              </w:numPr>
              <w:tabs>
                <w:tab w:val="left" w:pos="1418"/>
              </w:tabs>
              <w:spacing w:line="240" w:lineRule="auto"/>
              <w:rPr>
                <w:noProof/>
                <w:sz w:val="24"/>
                <w:szCs w:val="24"/>
                <w:lang w:val="ro-RO"/>
              </w:rPr>
            </w:pPr>
            <w:r>
              <w:rPr>
                <w:noProof/>
                <w:sz w:val="24"/>
                <w:szCs w:val="24"/>
                <w:lang w:val="ro-RO"/>
              </w:rPr>
              <w:tab/>
            </w:r>
          </w:p>
        </w:tc>
      </w:tr>
      <w:tr w:rsidR="00924A03" w:rsidRPr="000A2554" w14:paraId="54EDF2BA" w14:textId="77777777" w:rsidTr="00FC46B1">
        <w:tc>
          <w:tcPr>
            <w:tcW w:w="5000" w:type="pct"/>
          </w:tcPr>
          <w:p w14:paraId="357AD476" w14:textId="7CA445B2" w:rsidR="00924A03" w:rsidRPr="000A2554" w:rsidRDefault="00924A03" w:rsidP="00171284">
            <w:pPr>
              <w:pStyle w:val="AODocTxt"/>
              <w:numPr>
                <w:ilvl w:val="0"/>
                <w:numId w:val="0"/>
              </w:numPr>
              <w:spacing w:line="240" w:lineRule="auto"/>
              <w:rPr>
                <w:noProof/>
                <w:sz w:val="24"/>
                <w:szCs w:val="24"/>
                <w:lang w:val="ro-RO"/>
              </w:rPr>
            </w:pPr>
            <w:r w:rsidRPr="000A2554">
              <w:rPr>
                <w:noProof/>
                <w:sz w:val="24"/>
                <w:szCs w:val="24"/>
                <w:lang w:val="ro-RO"/>
              </w:rPr>
              <w:t xml:space="preserve">_____________________________ </w:t>
            </w:r>
          </w:p>
          <w:p w14:paraId="443589A2" w14:textId="77777777" w:rsidR="00924A03" w:rsidRPr="000A2554" w:rsidRDefault="00924A03" w:rsidP="00171284">
            <w:pPr>
              <w:pStyle w:val="AODocTxt"/>
              <w:spacing w:line="240" w:lineRule="auto"/>
              <w:rPr>
                <w:noProof/>
                <w:sz w:val="24"/>
                <w:szCs w:val="24"/>
                <w:lang w:val="ro-RO"/>
              </w:rPr>
            </w:pPr>
            <w:r w:rsidRPr="000A2554">
              <w:rPr>
                <w:noProof/>
                <w:color w:val="808080"/>
                <w:sz w:val="24"/>
                <w:szCs w:val="24"/>
                <w:lang w:val="ro-RO"/>
              </w:rPr>
              <w:t>(</w:t>
            </w:r>
            <w:r w:rsidRPr="000A2554">
              <w:rPr>
                <w:i/>
                <w:noProof/>
                <w:color w:val="808080"/>
                <w:sz w:val="24"/>
                <w:szCs w:val="24"/>
                <w:lang w:val="ro-RO"/>
              </w:rPr>
              <w:t xml:space="preserve">Drafting note: </w:t>
            </w:r>
            <w:r w:rsidR="004417FD" w:rsidRPr="000A2554">
              <w:rPr>
                <w:i/>
                <w:noProof/>
                <w:color w:val="808080"/>
                <w:sz w:val="24"/>
                <w:szCs w:val="24"/>
                <w:lang w:val="ro-RO"/>
              </w:rPr>
              <w:t xml:space="preserve">to be signed by the shareholder or, as the case may be, </w:t>
            </w:r>
            <w:r w:rsidR="00E93698" w:rsidRPr="000A2554">
              <w:rPr>
                <w:i/>
                <w:noProof/>
                <w:color w:val="808080"/>
                <w:sz w:val="24"/>
                <w:szCs w:val="24"/>
                <w:lang w:val="ro-RO"/>
              </w:rPr>
              <w:t xml:space="preserve">by </w:t>
            </w:r>
            <w:r w:rsidR="004417FD" w:rsidRPr="000A2554">
              <w:rPr>
                <w:i/>
                <w:noProof/>
                <w:color w:val="808080"/>
                <w:sz w:val="24"/>
                <w:szCs w:val="24"/>
                <w:lang w:val="ro-RO"/>
              </w:rPr>
              <w:t>the shareholder’s representative.</w:t>
            </w:r>
            <w:r w:rsidRPr="000A2554">
              <w:rPr>
                <w:noProof/>
                <w:color w:val="808080"/>
                <w:sz w:val="24"/>
                <w:szCs w:val="24"/>
                <w:lang w:val="ro-RO"/>
              </w:rPr>
              <w:t>)</w:t>
            </w:r>
          </w:p>
        </w:tc>
      </w:tr>
      <w:bookmarkEnd w:id="0"/>
      <w:bookmarkEnd w:id="1"/>
      <w:bookmarkEnd w:id="2"/>
    </w:tbl>
    <w:p w14:paraId="6801C6D0" w14:textId="4F287A4D" w:rsidR="00C75F05" w:rsidRPr="000A2554" w:rsidRDefault="00C75F05" w:rsidP="00171284">
      <w:pPr>
        <w:pStyle w:val="Stext"/>
        <w:spacing w:after="100" w:afterAutospacing="1" w:line="240" w:lineRule="auto"/>
        <w:rPr>
          <w:rFonts w:ascii="Times New Roman" w:hAnsi="Times New Roman"/>
          <w:sz w:val="24"/>
          <w:szCs w:val="24"/>
        </w:rPr>
      </w:pPr>
    </w:p>
    <w:sectPr w:rsidR="00C75F05" w:rsidRPr="000A2554" w:rsidSect="006A23DF">
      <w:footerReference w:type="default" r:id="rId8"/>
      <w:headerReference w:type="first" r:id="rId9"/>
      <w:footerReference w:type="first" r:id="rId10"/>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2CFF9" w14:textId="77777777" w:rsidR="00855B51" w:rsidRDefault="00855B51">
      <w:r>
        <w:separator/>
      </w:r>
    </w:p>
  </w:endnote>
  <w:endnote w:type="continuationSeparator" w:id="0">
    <w:p w14:paraId="5E9BE871" w14:textId="77777777" w:rsidR="00855B51" w:rsidRDefault="00855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3" w:name="bmkFooterPrimaryDoc"/>
          <w:bookmarkStart w:id="4"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3"/>
    <w:bookmarkEnd w:id="4"/>
  </w:tbl>
  <w:p w14:paraId="0BEEDDE6" w14:textId="77777777" w:rsidR="00813FED" w:rsidRPr="007F15EF" w:rsidRDefault="00813FED" w:rsidP="007F15EF">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7" w:name="bmkBPAOLogo7789b1a0b8c044b3978a26ab8cbb1"/>
          <w:bookmarkStart w:id="8" w:name="bmkFooterBackDoc"/>
          <w:bookmarkStart w:id="9" w:name="bmkFooterBackDoc7789b1a0b8c044b3978a26ab"/>
          <w:bookmarkEnd w:id="7"/>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8"/>
    <w:bookmarkEnd w:id="9"/>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F8E0" w14:textId="77777777" w:rsidR="00855B51" w:rsidRDefault="00855B51">
      <w:r>
        <w:separator/>
      </w:r>
    </w:p>
  </w:footnote>
  <w:footnote w:type="continuationSeparator" w:id="0">
    <w:p w14:paraId="210FB761" w14:textId="77777777" w:rsidR="00855B51" w:rsidRDefault="00855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5" w:name="bmkHeaderBackDoc"/>
    <w:bookmarkStart w:id="6" w:name="bmkHeaderBackDoc7789b1a0b8c044b3978a26ab"/>
    <w:bookmarkEnd w:id="5"/>
    <w: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6"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9"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2"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3"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4"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1"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2"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5"/>
  </w:num>
  <w:num w:numId="2" w16cid:durableId="1259293568">
    <w:abstractNumId w:val="20"/>
  </w:num>
  <w:num w:numId="3" w16cid:durableId="582571855">
    <w:abstractNumId w:val="15"/>
  </w:num>
  <w:num w:numId="4" w16cid:durableId="920026864">
    <w:abstractNumId w:val="18"/>
  </w:num>
  <w:num w:numId="5" w16cid:durableId="390421037">
    <w:abstractNumId w:val="14"/>
  </w:num>
  <w:num w:numId="6" w16cid:durableId="1069765589">
    <w:abstractNumId w:val="1"/>
  </w:num>
  <w:num w:numId="7" w16cid:durableId="1707175678">
    <w:abstractNumId w:val="9"/>
  </w:num>
  <w:num w:numId="8" w16cid:durableId="1134757268">
    <w:abstractNumId w:val="12"/>
  </w:num>
  <w:num w:numId="9" w16cid:durableId="672417072">
    <w:abstractNumId w:val="22"/>
  </w:num>
  <w:num w:numId="10" w16cid:durableId="1928876813">
    <w:abstractNumId w:val="10"/>
  </w:num>
  <w:num w:numId="11" w16cid:durableId="1930503753">
    <w:abstractNumId w:val="13"/>
  </w:num>
  <w:num w:numId="12" w16cid:durableId="91056193">
    <w:abstractNumId w:val="16"/>
  </w:num>
  <w:num w:numId="13" w16cid:durableId="1272935997">
    <w:abstractNumId w:val="2"/>
  </w:num>
  <w:num w:numId="14" w16cid:durableId="1723167743">
    <w:abstractNumId w:val="17"/>
  </w:num>
  <w:num w:numId="15" w16cid:durableId="1423188108">
    <w:abstractNumId w:val="6"/>
  </w:num>
  <w:num w:numId="16" w16cid:durableId="1608081870">
    <w:abstractNumId w:val="19"/>
  </w:num>
  <w:num w:numId="17" w16cid:durableId="1964075696">
    <w:abstractNumId w:val="3"/>
  </w:num>
  <w:num w:numId="18" w16cid:durableId="660082156">
    <w:abstractNumId w:val="21"/>
  </w:num>
  <w:num w:numId="19" w16cid:durableId="1523938035">
    <w:abstractNumId w:val="11"/>
  </w:num>
  <w:num w:numId="20" w16cid:durableId="667056055">
    <w:abstractNumId w:val="0"/>
  </w:num>
  <w:num w:numId="21" w16cid:durableId="2069643741">
    <w:abstractNumId w:val="7"/>
  </w:num>
  <w:num w:numId="22" w16cid:durableId="2009208355">
    <w:abstractNumId w:val="4"/>
  </w:num>
  <w:num w:numId="23" w16cid:durableId="1758746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8"/>
  </w:num>
  <w:num w:numId="25" w16cid:durableId="19844318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13A59"/>
    <w:rsid w:val="00013FEB"/>
    <w:rsid w:val="00015051"/>
    <w:rsid w:val="0001744E"/>
    <w:rsid w:val="00017E7A"/>
    <w:rsid w:val="00020171"/>
    <w:rsid w:val="0002199A"/>
    <w:rsid w:val="000221DB"/>
    <w:rsid w:val="000241CA"/>
    <w:rsid w:val="00026061"/>
    <w:rsid w:val="00026243"/>
    <w:rsid w:val="00026A0B"/>
    <w:rsid w:val="00026FB5"/>
    <w:rsid w:val="00027890"/>
    <w:rsid w:val="00035053"/>
    <w:rsid w:val="000360F8"/>
    <w:rsid w:val="00036FCE"/>
    <w:rsid w:val="000428E2"/>
    <w:rsid w:val="00044A72"/>
    <w:rsid w:val="00045AFA"/>
    <w:rsid w:val="00047DD3"/>
    <w:rsid w:val="00051B3E"/>
    <w:rsid w:val="000524B6"/>
    <w:rsid w:val="0005354E"/>
    <w:rsid w:val="000556CA"/>
    <w:rsid w:val="00057790"/>
    <w:rsid w:val="000579A1"/>
    <w:rsid w:val="00060AFC"/>
    <w:rsid w:val="00064A67"/>
    <w:rsid w:val="0006732B"/>
    <w:rsid w:val="00067607"/>
    <w:rsid w:val="00070F91"/>
    <w:rsid w:val="00071229"/>
    <w:rsid w:val="00072B69"/>
    <w:rsid w:val="00074D76"/>
    <w:rsid w:val="000755E3"/>
    <w:rsid w:val="000760A7"/>
    <w:rsid w:val="000772BD"/>
    <w:rsid w:val="000807FE"/>
    <w:rsid w:val="00080CE8"/>
    <w:rsid w:val="00082773"/>
    <w:rsid w:val="000833C8"/>
    <w:rsid w:val="00086321"/>
    <w:rsid w:val="00086875"/>
    <w:rsid w:val="00087EE5"/>
    <w:rsid w:val="00092068"/>
    <w:rsid w:val="00093174"/>
    <w:rsid w:val="0009571E"/>
    <w:rsid w:val="00095CBA"/>
    <w:rsid w:val="000A16E0"/>
    <w:rsid w:val="000A1852"/>
    <w:rsid w:val="000A2554"/>
    <w:rsid w:val="000A3AF0"/>
    <w:rsid w:val="000A4674"/>
    <w:rsid w:val="000A6E6C"/>
    <w:rsid w:val="000B161C"/>
    <w:rsid w:val="000B5294"/>
    <w:rsid w:val="000B6766"/>
    <w:rsid w:val="000C314E"/>
    <w:rsid w:val="000C35EC"/>
    <w:rsid w:val="000C4DDF"/>
    <w:rsid w:val="000C584D"/>
    <w:rsid w:val="000D1FE8"/>
    <w:rsid w:val="000D38C0"/>
    <w:rsid w:val="000D46B2"/>
    <w:rsid w:val="000D64BA"/>
    <w:rsid w:val="000D6ABF"/>
    <w:rsid w:val="000E1BDF"/>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6404"/>
    <w:rsid w:val="00116BE1"/>
    <w:rsid w:val="00116E77"/>
    <w:rsid w:val="001204D5"/>
    <w:rsid w:val="001219AA"/>
    <w:rsid w:val="00124CAD"/>
    <w:rsid w:val="00125ED8"/>
    <w:rsid w:val="00125F69"/>
    <w:rsid w:val="00127946"/>
    <w:rsid w:val="00130039"/>
    <w:rsid w:val="00131227"/>
    <w:rsid w:val="001319F7"/>
    <w:rsid w:val="001322BB"/>
    <w:rsid w:val="00132E3F"/>
    <w:rsid w:val="00134176"/>
    <w:rsid w:val="00134639"/>
    <w:rsid w:val="00135991"/>
    <w:rsid w:val="00142BD7"/>
    <w:rsid w:val="00143173"/>
    <w:rsid w:val="00143A31"/>
    <w:rsid w:val="0014639A"/>
    <w:rsid w:val="001477B0"/>
    <w:rsid w:val="00147859"/>
    <w:rsid w:val="00147D03"/>
    <w:rsid w:val="001523D7"/>
    <w:rsid w:val="00155099"/>
    <w:rsid w:val="00155603"/>
    <w:rsid w:val="0015668D"/>
    <w:rsid w:val="00157AE3"/>
    <w:rsid w:val="00164A41"/>
    <w:rsid w:val="00164C45"/>
    <w:rsid w:val="001672E2"/>
    <w:rsid w:val="00167588"/>
    <w:rsid w:val="00170E6E"/>
    <w:rsid w:val="00171284"/>
    <w:rsid w:val="0017433F"/>
    <w:rsid w:val="00180787"/>
    <w:rsid w:val="001822CA"/>
    <w:rsid w:val="00182CFB"/>
    <w:rsid w:val="0018341D"/>
    <w:rsid w:val="00183A41"/>
    <w:rsid w:val="00186D91"/>
    <w:rsid w:val="00187137"/>
    <w:rsid w:val="00187369"/>
    <w:rsid w:val="001873F6"/>
    <w:rsid w:val="0018768F"/>
    <w:rsid w:val="00190653"/>
    <w:rsid w:val="00196B62"/>
    <w:rsid w:val="001971C6"/>
    <w:rsid w:val="001A0E1A"/>
    <w:rsid w:val="001A1511"/>
    <w:rsid w:val="001A3C86"/>
    <w:rsid w:val="001A60C7"/>
    <w:rsid w:val="001A619E"/>
    <w:rsid w:val="001B0034"/>
    <w:rsid w:val="001B1203"/>
    <w:rsid w:val="001B30AD"/>
    <w:rsid w:val="001B3D58"/>
    <w:rsid w:val="001B4647"/>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1361"/>
    <w:rsid w:val="001D1482"/>
    <w:rsid w:val="001D259A"/>
    <w:rsid w:val="001D595E"/>
    <w:rsid w:val="001D6CBB"/>
    <w:rsid w:val="001D7F8D"/>
    <w:rsid w:val="001E1B74"/>
    <w:rsid w:val="001E41E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7E8C"/>
    <w:rsid w:val="00213247"/>
    <w:rsid w:val="00216F14"/>
    <w:rsid w:val="00217DDA"/>
    <w:rsid w:val="00222B47"/>
    <w:rsid w:val="002243D0"/>
    <w:rsid w:val="002256A6"/>
    <w:rsid w:val="0022620B"/>
    <w:rsid w:val="00236459"/>
    <w:rsid w:val="0024001A"/>
    <w:rsid w:val="002400A7"/>
    <w:rsid w:val="00240B82"/>
    <w:rsid w:val="00244691"/>
    <w:rsid w:val="0024533C"/>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588"/>
    <w:rsid w:val="002726FB"/>
    <w:rsid w:val="002742B0"/>
    <w:rsid w:val="00274DC2"/>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67D5"/>
    <w:rsid w:val="002A6A75"/>
    <w:rsid w:val="002A6F23"/>
    <w:rsid w:val="002B3361"/>
    <w:rsid w:val="002B36F7"/>
    <w:rsid w:val="002B4611"/>
    <w:rsid w:val="002B5819"/>
    <w:rsid w:val="002B625D"/>
    <w:rsid w:val="002B6AAD"/>
    <w:rsid w:val="002C0325"/>
    <w:rsid w:val="002C0F48"/>
    <w:rsid w:val="002C41ED"/>
    <w:rsid w:val="002C52CF"/>
    <w:rsid w:val="002C5ADF"/>
    <w:rsid w:val="002C7737"/>
    <w:rsid w:val="002C7B8B"/>
    <w:rsid w:val="002D3B75"/>
    <w:rsid w:val="002D74AC"/>
    <w:rsid w:val="002D7F0B"/>
    <w:rsid w:val="002E10C0"/>
    <w:rsid w:val="002E1613"/>
    <w:rsid w:val="002E3490"/>
    <w:rsid w:val="002E5603"/>
    <w:rsid w:val="002E729B"/>
    <w:rsid w:val="002F1D5C"/>
    <w:rsid w:val="002F20A7"/>
    <w:rsid w:val="00300C5B"/>
    <w:rsid w:val="00300EF5"/>
    <w:rsid w:val="003034DA"/>
    <w:rsid w:val="00303506"/>
    <w:rsid w:val="00303AA7"/>
    <w:rsid w:val="0030422C"/>
    <w:rsid w:val="003044F7"/>
    <w:rsid w:val="00310B85"/>
    <w:rsid w:val="003115EF"/>
    <w:rsid w:val="00317197"/>
    <w:rsid w:val="00320911"/>
    <w:rsid w:val="003215DF"/>
    <w:rsid w:val="00323A6A"/>
    <w:rsid w:val="0032413C"/>
    <w:rsid w:val="003257A6"/>
    <w:rsid w:val="0032646B"/>
    <w:rsid w:val="003264F5"/>
    <w:rsid w:val="003338DB"/>
    <w:rsid w:val="00334EE6"/>
    <w:rsid w:val="0034364A"/>
    <w:rsid w:val="00345224"/>
    <w:rsid w:val="00350347"/>
    <w:rsid w:val="00353855"/>
    <w:rsid w:val="003540ED"/>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4F0"/>
    <w:rsid w:val="00393502"/>
    <w:rsid w:val="003935D7"/>
    <w:rsid w:val="00393743"/>
    <w:rsid w:val="00393E3B"/>
    <w:rsid w:val="003952C9"/>
    <w:rsid w:val="00397CBD"/>
    <w:rsid w:val="003A1FC2"/>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D0A45"/>
    <w:rsid w:val="003D251B"/>
    <w:rsid w:val="003D403A"/>
    <w:rsid w:val="003D5B54"/>
    <w:rsid w:val="003D6F21"/>
    <w:rsid w:val="003E1796"/>
    <w:rsid w:val="003E1B3E"/>
    <w:rsid w:val="003E280A"/>
    <w:rsid w:val="003E6963"/>
    <w:rsid w:val="003E7777"/>
    <w:rsid w:val="003E7895"/>
    <w:rsid w:val="003F06A4"/>
    <w:rsid w:val="003F1D83"/>
    <w:rsid w:val="003F1E3A"/>
    <w:rsid w:val="003F216E"/>
    <w:rsid w:val="003F2CF9"/>
    <w:rsid w:val="003F3AC8"/>
    <w:rsid w:val="003F4317"/>
    <w:rsid w:val="003F73E6"/>
    <w:rsid w:val="00400FA1"/>
    <w:rsid w:val="004011FA"/>
    <w:rsid w:val="0040417B"/>
    <w:rsid w:val="00404A61"/>
    <w:rsid w:val="00407A26"/>
    <w:rsid w:val="0041199B"/>
    <w:rsid w:val="0041429E"/>
    <w:rsid w:val="0041493C"/>
    <w:rsid w:val="004151E8"/>
    <w:rsid w:val="0041780C"/>
    <w:rsid w:val="00417DD1"/>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161E"/>
    <w:rsid w:val="004523BC"/>
    <w:rsid w:val="004529ED"/>
    <w:rsid w:val="004539DB"/>
    <w:rsid w:val="00455197"/>
    <w:rsid w:val="00460EF6"/>
    <w:rsid w:val="00461B42"/>
    <w:rsid w:val="00463B7D"/>
    <w:rsid w:val="00465174"/>
    <w:rsid w:val="00466767"/>
    <w:rsid w:val="004716E5"/>
    <w:rsid w:val="0047210B"/>
    <w:rsid w:val="00473A22"/>
    <w:rsid w:val="00473F51"/>
    <w:rsid w:val="004768C8"/>
    <w:rsid w:val="0047797A"/>
    <w:rsid w:val="00480BE7"/>
    <w:rsid w:val="00481262"/>
    <w:rsid w:val="00482E62"/>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6F4A"/>
    <w:rsid w:val="004D77C2"/>
    <w:rsid w:val="004D79A1"/>
    <w:rsid w:val="004E05F5"/>
    <w:rsid w:val="004E0839"/>
    <w:rsid w:val="004E3225"/>
    <w:rsid w:val="004E39FE"/>
    <w:rsid w:val="004E4DB7"/>
    <w:rsid w:val="004E73B5"/>
    <w:rsid w:val="004F0A5A"/>
    <w:rsid w:val="004F1AB9"/>
    <w:rsid w:val="004F2181"/>
    <w:rsid w:val="004F5BDA"/>
    <w:rsid w:val="0050011C"/>
    <w:rsid w:val="005002FE"/>
    <w:rsid w:val="00503580"/>
    <w:rsid w:val="005058FC"/>
    <w:rsid w:val="005204E7"/>
    <w:rsid w:val="0052095F"/>
    <w:rsid w:val="00520E7B"/>
    <w:rsid w:val="0052289B"/>
    <w:rsid w:val="005230E8"/>
    <w:rsid w:val="00523408"/>
    <w:rsid w:val="00524715"/>
    <w:rsid w:val="0053077B"/>
    <w:rsid w:val="00532333"/>
    <w:rsid w:val="00532E13"/>
    <w:rsid w:val="0053337F"/>
    <w:rsid w:val="0053369C"/>
    <w:rsid w:val="0053481F"/>
    <w:rsid w:val="00537781"/>
    <w:rsid w:val="00537B15"/>
    <w:rsid w:val="00537CCC"/>
    <w:rsid w:val="005438BD"/>
    <w:rsid w:val="00550C58"/>
    <w:rsid w:val="0055132A"/>
    <w:rsid w:val="00553829"/>
    <w:rsid w:val="0055608A"/>
    <w:rsid w:val="00557F7D"/>
    <w:rsid w:val="005634BB"/>
    <w:rsid w:val="0056396A"/>
    <w:rsid w:val="005641F7"/>
    <w:rsid w:val="005668AE"/>
    <w:rsid w:val="00567609"/>
    <w:rsid w:val="005677D9"/>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1984"/>
    <w:rsid w:val="005B2836"/>
    <w:rsid w:val="005B363C"/>
    <w:rsid w:val="005B4065"/>
    <w:rsid w:val="005B79A7"/>
    <w:rsid w:val="005B7F66"/>
    <w:rsid w:val="005C0568"/>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3F1B"/>
    <w:rsid w:val="00634293"/>
    <w:rsid w:val="00634C16"/>
    <w:rsid w:val="00634FB5"/>
    <w:rsid w:val="00636895"/>
    <w:rsid w:val="00636EDA"/>
    <w:rsid w:val="006404E7"/>
    <w:rsid w:val="006421FD"/>
    <w:rsid w:val="00642AFE"/>
    <w:rsid w:val="006441B7"/>
    <w:rsid w:val="0064693F"/>
    <w:rsid w:val="0064769D"/>
    <w:rsid w:val="006519F8"/>
    <w:rsid w:val="006525C4"/>
    <w:rsid w:val="00654C56"/>
    <w:rsid w:val="00655618"/>
    <w:rsid w:val="0065584D"/>
    <w:rsid w:val="006561EF"/>
    <w:rsid w:val="00657074"/>
    <w:rsid w:val="00657CC3"/>
    <w:rsid w:val="0066094B"/>
    <w:rsid w:val="006614DF"/>
    <w:rsid w:val="006616C5"/>
    <w:rsid w:val="00662487"/>
    <w:rsid w:val="00665D4B"/>
    <w:rsid w:val="00671815"/>
    <w:rsid w:val="00672519"/>
    <w:rsid w:val="00673729"/>
    <w:rsid w:val="006749C6"/>
    <w:rsid w:val="00677BE2"/>
    <w:rsid w:val="00681347"/>
    <w:rsid w:val="006828D1"/>
    <w:rsid w:val="00683073"/>
    <w:rsid w:val="006865D5"/>
    <w:rsid w:val="0069237C"/>
    <w:rsid w:val="0069289F"/>
    <w:rsid w:val="00694171"/>
    <w:rsid w:val="006974D9"/>
    <w:rsid w:val="006A23DF"/>
    <w:rsid w:val="006A2582"/>
    <w:rsid w:val="006A39AE"/>
    <w:rsid w:val="006A5208"/>
    <w:rsid w:val="006A737B"/>
    <w:rsid w:val="006B061A"/>
    <w:rsid w:val="006B0632"/>
    <w:rsid w:val="006B0F44"/>
    <w:rsid w:val="006B1B5D"/>
    <w:rsid w:val="006B60E4"/>
    <w:rsid w:val="006B683D"/>
    <w:rsid w:val="006B7971"/>
    <w:rsid w:val="006C199B"/>
    <w:rsid w:val="006C1EEE"/>
    <w:rsid w:val="006C29B9"/>
    <w:rsid w:val="006C4197"/>
    <w:rsid w:val="006C48E8"/>
    <w:rsid w:val="006C54DE"/>
    <w:rsid w:val="006C64A6"/>
    <w:rsid w:val="006C66AD"/>
    <w:rsid w:val="006D0D7B"/>
    <w:rsid w:val="006D1456"/>
    <w:rsid w:val="006D1C30"/>
    <w:rsid w:val="006D516A"/>
    <w:rsid w:val="006D6A6B"/>
    <w:rsid w:val="006E117E"/>
    <w:rsid w:val="006E3A42"/>
    <w:rsid w:val="006E3EB0"/>
    <w:rsid w:val="006E44A8"/>
    <w:rsid w:val="006E6DCA"/>
    <w:rsid w:val="006E7A99"/>
    <w:rsid w:val="006F1355"/>
    <w:rsid w:val="006F3D4B"/>
    <w:rsid w:val="006F66FA"/>
    <w:rsid w:val="007001F5"/>
    <w:rsid w:val="007019C4"/>
    <w:rsid w:val="007044AA"/>
    <w:rsid w:val="007104A5"/>
    <w:rsid w:val="00712913"/>
    <w:rsid w:val="007160E3"/>
    <w:rsid w:val="00717537"/>
    <w:rsid w:val="007206C4"/>
    <w:rsid w:val="00724750"/>
    <w:rsid w:val="0072480C"/>
    <w:rsid w:val="00725DAF"/>
    <w:rsid w:val="007272F2"/>
    <w:rsid w:val="0073067B"/>
    <w:rsid w:val="00734410"/>
    <w:rsid w:val="00736AD8"/>
    <w:rsid w:val="007401D7"/>
    <w:rsid w:val="00741AFA"/>
    <w:rsid w:val="00741B0E"/>
    <w:rsid w:val="00742B82"/>
    <w:rsid w:val="0074755D"/>
    <w:rsid w:val="00747B82"/>
    <w:rsid w:val="007519E1"/>
    <w:rsid w:val="0075763A"/>
    <w:rsid w:val="00760C81"/>
    <w:rsid w:val="00761CDE"/>
    <w:rsid w:val="007659AF"/>
    <w:rsid w:val="00766DB2"/>
    <w:rsid w:val="007744A4"/>
    <w:rsid w:val="0077524E"/>
    <w:rsid w:val="00776153"/>
    <w:rsid w:val="007764D4"/>
    <w:rsid w:val="007772CA"/>
    <w:rsid w:val="00780261"/>
    <w:rsid w:val="007843E7"/>
    <w:rsid w:val="0078539F"/>
    <w:rsid w:val="00785676"/>
    <w:rsid w:val="00787A3B"/>
    <w:rsid w:val="007904CC"/>
    <w:rsid w:val="007906CA"/>
    <w:rsid w:val="00790C62"/>
    <w:rsid w:val="00791707"/>
    <w:rsid w:val="007918D5"/>
    <w:rsid w:val="00791A71"/>
    <w:rsid w:val="00791F52"/>
    <w:rsid w:val="00795057"/>
    <w:rsid w:val="007962B4"/>
    <w:rsid w:val="00796347"/>
    <w:rsid w:val="00796D39"/>
    <w:rsid w:val="00796F4B"/>
    <w:rsid w:val="00797999"/>
    <w:rsid w:val="00797C65"/>
    <w:rsid w:val="007A2583"/>
    <w:rsid w:val="007A37C4"/>
    <w:rsid w:val="007A4CA4"/>
    <w:rsid w:val="007A5154"/>
    <w:rsid w:val="007B001F"/>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3361"/>
    <w:rsid w:val="007D4DC5"/>
    <w:rsid w:val="007D59B7"/>
    <w:rsid w:val="007E1340"/>
    <w:rsid w:val="007E29CB"/>
    <w:rsid w:val="007E30EF"/>
    <w:rsid w:val="007E3454"/>
    <w:rsid w:val="007E4794"/>
    <w:rsid w:val="007E47ED"/>
    <w:rsid w:val="007E627B"/>
    <w:rsid w:val="007E6678"/>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FED"/>
    <w:rsid w:val="00815705"/>
    <w:rsid w:val="00815AF4"/>
    <w:rsid w:val="00815C99"/>
    <w:rsid w:val="00815FEE"/>
    <w:rsid w:val="0082128C"/>
    <w:rsid w:val="00822399"/>
    <w:rsid w:val="00822E71"/>
    <w:rsid w:val="008244A1"/>
    <w:rsid w:val="008244BE"/>
    <w:rsid w:val="008258A3"/>
    <w:rsid w:val="00825E61"/>
    <w:rsid w:val="008262CA"/>
    <w:rsid w:val="0082741C"/>
    <w:rsid w:val="00833D70"/>
    <w:rsid w:val="00834958"/>
    <w:rsid w:val="00843B19"/>
    <w:rsid w:val="00844E29"/>
    <w:rsid w:val="00844EA7"/>
    <w:rsid w:val="00845270"/>
    <w:rsid w:val="008477C6"/>
    <w:rsid w:val="00850DC1"/>
    <w:rsid w:val="0085497B"/>
    <w:rsid w:val="00855247"/>
    <w:rsid w:val="00855B51"/>
    <w:rsid w:val="00855E19"/>
    <w:rsid w:val="00856666"/>
    <w:rsid w:val="008572C9"/>
    <w:rsid w:val="00857AAE"/>
    <w:rsid w:val="0086166C"/>
    <w:rsid w:val="0086288A"/>
    <w:rsid w:val="00863A5B"/>
    <w:rsid w:val="00864EA1"/>
    <w:rsid w:val="00866895"/>
    <w:rsid w:val="00867D6A"/>
    <w:rsid w:val="008700CC"/>
    <w:rsid w:val="008709D9"/>
    <w:rsid w:val="00871414"/>
    <w:rsid w:val="0087162E"/>
    <w:rsid w:val="00874DD0"/>
    <w:rsid w:val="00875CAB"/>
    <w:rsid w:val="008767C2"/>
    <w:rsid w:val="00876EB0"/>
    <w:rsid w:val="00880457"/>
    <w:rsid w:val="008831E1"/>
    <w:rsid w:val="008853CB"/>
    <w:rsid w:val="00885D71"/>
    <w:rsid w:val="00891C09"/>
    <w:rsid w:val="00892DA5"/>
    <w:rsid w:val="008938F2"/>
    <w:rsid w:val="00893CBB"/>
    <w:rsid w:val="00895818"/>
    <w:rsid w:val="00897494"/>
    <w:rsid w:val="008A023C"/>
    <w:rsid w:val="008A0D00"/>
    <w:rsid w:val="008A571B"/>
    <w:rsid w:val="008A7F0D"/>
    <w:rsid w:val="008A7F11"/>
    <w:rsid w:val="008A7F12"/>
    <w:rsid w:val="008B1659"/>
    <w:rsid w:val="008B4166"/>
    <w:rsid w:val="008B4D41"/>
    <w:rsid w:val="008B4E6C"/>
    <w:rsid w:val="008B5260"/>
    <w:rsid w:val="008B72A4"/>
    <w:rsid w:val="008C1FBF"/>
    <w:rsid w:val="008C3371"/>
    <w:rsid w:val="008C4073"/>
    <w:rsid w:val="008C4DC4"/>
    <w:rsid w:val="008C5078"/>
    <w:rsid w:val="008C5773"/>
    <w:rsid w:val="008C5F38"/>
    <w:rsid w:val="008C6AC1"/>
    <w:rsid w:val="008C79F0"/>
    <w:rsid w:val="008D0190"/>
    <w:rsid w:val="008D0EED"/>
    <w:rsid w:val="008D1A67"/>
    <w:rsid w:val="008D3A7F"/>
    <w:rsid w:val="008D3D84"/>
    <w:rsid w:val="008E09EA"/>
    <w:rsid w:val="008E0A00"/>
    <w:rsid w:val="008E0C85"/>
    <w:rsid w:val="008E35C4"/>
    <w:rsid w:val="008E3E65"/>
    <w:rsid w:val="008E5EFC"/>
    <w:rsid w:val="008E6538"/>
    <w:rsid w:val="008E68E6"/>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3B04"/>
    <w:rsid w:val="00916B10"/>
    <w:rsid w:val="0091744E"/>
    <w:rsid w:val="009210F4"/>
    <w:rsid w:val="00922087"/>
    <w:rsid w:val="00923F8D"/>
    <w:rsid w:val="00924A03"/>
    <w:rsid w:val="009257A3"/>
    <w:rsid w:val="00926333"/>
    <w:rsid w:val="00927683"/>
    <w:rsid w:val="0093055F"/>
    <w:rsid w:val="00930EBC"/>
    <w:rsid w:val="00931C49"/>
    <w:rsid w:val="00932914"/>
    <w:rsid w:val="00935640"/>
    <w:rsid w:val="00935910"/>
    <w:rsid w:val="00937B25"/>
    <w:rsid w:val="00940D69"/>
    <w:rsid w:val="00942F07"/>
    <w:rsid w:val="009434DF"/>
    <w:rsid w:val="00943B16"/>
    <w:rsid w:val="00943C28"/>
    <w:rsid w:val="009450D2"/>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60D3"/>
    <w:rsid w:val="00976A82"/>
    <w:rsid w:val="00976C9F"/>
    <w:rsid w:val="00983DB5"/>
    <w:rsid w:val="00987F98"/>
    <w:rsid w:val="00990241"/>
    <w:rsid w:val="00991F3A"/>
    <w:rsid w:val="00992E10"/>
    <w:rsid w:val="00994F5C"/>
    <w:rsid w:val="0099707D"/>
    <w:rsid w:val="00997CDF"/>
    <w:rsid w:val="009A1387"/>
    <w:rsid w:val="009A3BF6"/>
    <w:rsid w:val="009A493A"/>
    <w:rsid w:val="009A4D43"/>
    <w:rsid w:val="009A769B"/>
    <w:rsid w:val="009A78E1"/>
    <w:rsid w:val="009B11D6"/>
    <w:rsid w:val="009B2B3F"/>
    <w:rsid w:val="009B6F18"/>
    <w:rsid w:val="009B702A"/>
    <w:rsid w:val="009C0120"/>
    <w:rsid w:val="009C1CAA"/>
    <w:rsid w:val="009C42E4"/>
    <w:rsid w:val="009C6EDF"/>
    <w:rsid w:val="009C73FF"/>
    <w:rsid w:val="009C756A"/>
    <w:rsid w:val="009C7B9F"/>
    <w:rsid w:val="009C7DA8"/>
    <w:rsid w:val="009D199B"/>
    <w:rsid w:val="009D30D2"/>
    <w:rsid w:val="009D34CA"/>
    <w:rsid w:val="009D4C01"/>
    <w:rsid w:val="009D4C62"/>
    <w:rsid w:val="009D5B95"/>
    <w:rsid w:val="009E23A7"/>
    <w:rsid w:val="009F0010"/>
    <w:rsid w:val="009F0559"/>
    <w:rsid w:val="009F3775"/>
    <w:rsid w:val="009F41E2"/>
    <w:rsid w:val="009F480B"/>
    <w:rsid w:val="009F655A"/>
    <w:rsid w:val="009F717D"/>
    <w:rsid w:val="00A000E9"/>
    <w:rsid w:val="00A014EC"/>
    <w:rsid w:val="00A01882"/>
    <w:rsid w:val="00A022F5"/>
    <w:rsid w:val="00A02497"/>
    <w:rsid w:val="00A037E7"/>
    <w:rsid w:val="00A0439D"/>
    <w:rsid w:val="00A048F1"/>
    <w:rsid w:val="00A05F11"/>
    <w:rsid w:val="00A101B0"/>
    <w:rsid w:val="00A10D5B"/>
    <w:rsid w:val="00A110EF"/>
    <w:rsid w:val="00A139FB"/>
    <w:rsid w:val="00A17F64"/>
    <w:rsid w:val="00A2191C"/>
    <w:rsid w:val="00A23844"/>
    <w:rsid w:val="00A23C68"/>
    <w:rsid w:val="00A257FD"/>
    <w:rsid w:val="00A26D1B"/>
    <w:rsid w:val="00A304C0"/>
    <w:rsid w:val="00A32611"/>
    <w:rsid w:val="00A341BF"/>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FDB"/>
    <w:rsid w:val="00A74770"/>
    <w:rsid w:val="00A75FDE"/>
    <w:rsid w:val="00A76149"/>
    <w:rsid w:val="00A7726E"/>
    <w:rsid w:val="00A842F7"/>
    <w:rsid w:val="00A843B4"/>
    <w:rsid w:val="00A84910"/>
    <w:rsid w:val="00A85507"/>
    <w:rsid w:val="00A86A51"/>
    <w:rsid w:val="00A901B2"/>
    <w:rsid w:val="00A97989"/>
    <w:rsid w:val="00AA0F49"/>
    <w:rsid w:val="00AA26D4"/>
    <w:rsid w:val="00AA3036"/>
    <w:rsid w:val="00AB0824"/>
    <w:rsid w:val="00AB2209"/>
    <w:rsid w:val="00AB32B2"/>
    <w:rsid w:val="00AB394C"/>
    <w:rsid w:val="00AB46DF"/>
    <w:rsid w:val="00AB5446"/>
    <w:rsid w:val="00AB60F4"/>
    <w:rsid w:val="00AC0A49"/>
    <w:rsid w:val="00AC60CF"/>
    <w:rsid w:val="00AC67B7"/>
    <w:rsid w:val="00AD15B5"/>
    <w:rsid w:val="00AD1C7B"/>
    <w:rsid w:val="00AD2AFB"/>
    <w:rsid w:val="00AD38A1"/>
    <w:rsid w:val="00AD78B1"/>
    <w:rsid w:val="00AE207A"/>
    <w:rsid w:val="00AE5182"/>
    <w:rsid w:val="00AF1890"/>
    <w:rsid w:val="00AF19AC"/>
    <w:rsid w:val="00AF3F70"/>
    <w:rsid w:val="00AF4C24"/>
    <w:rsid w:val="00AF6050"/>
    <w:rsid w:val="00AF64F9"/>
    <w:rsid w:val="00B024CF"/>
    <w:rsid w:val="00B035A8"/>
    <w:rsid w:val="00B059F2"/>
    <w:rsid w:val="00B05E6A"/>
    <w:rsid w:val="00B06AAD"/>
    <w:rsid w:val="00B11E2F"/>
    <w:rsid w:val="00B121C5"/>
    <w:rsid w:val="00B1403E"/>
    <w:rsid w:val="00B1453E"/>
    <w:rsid w:val="00B2029C"/>
    <w:rsid w:val="00B21015"/>
    <w:rsid w:val="00B27A58"/>
    <w:rsid w:val="00B308A8"/>
    <w:rsid w:val="00B329C7"/>
    <w:rsid w:val="00B32B8B"/>
    <w:rsid w:val="00B36917"/>
    <w:rsid w:val="00B36DE9"/>
    <w:rsid w:val="00B4116A"/>
    <w:rsid w:val="00B42513"/>
    <w:rsid w:val="00B4267B"/>
    <w:rsid w:val="00B462AA"/>
    <w:rsid w:val="00B47E34"/>
    <w:rsid w:val="00B5211C"/>
    <w:rsid w:val="00B541F0"/>
    <w:rsid w:val="00B556F2"/>
    <w:rsid w:val="00B63177"/>
    <w:rsid w:val="00B6562E"/>
    <w:rsid w:val="00B66227"/>
    <w:rsid w:val="00B664A2"/>
    <w:rsid w:val="00B70829"/>
    <w:rsid w:val="00B70B58"/>
    <w:rsid w:val="00B70EE8"/>
    <w:rsid w:val="00B71573"/>
    <w:rsid w:val="00B733D6"/>
    <w:rsid w:val="00B73D89"/>
    <w:rsid w:val="00B7455B"/>
    <w:rsid w:val="00B75461"/>
    <w:rsid w:val="00B77B23"/>
    <w:rsid w:val="00B81535"/>
    <w:rsid w:val="00B82DEC"/>
    <w:rsid w:val="00B846DB"/>
    <w:rsid w:val="00B8581D"/>
    <w:rsid w:val="00B876B9"/>
    <w:rsid w:val="00B91513"/>
    <w:rsid w:val="00B95B6B"/>
    <w:rsid w:val="00B9619D"/>
    <w:rsid w:val="00B96A98"/>
    <w:rsid w:val="00B96ED3"/>
    <w:rsid w:val="00B97100"/>
    <w:rsid w:val="00B97A8E"/>
    <w:rsid w:val="00BA057B"/>
    <w:rsid w:val="00BA1EEF"/>
    <w:rsid w:val="00BA373E"/>
    <w:rsid w:val="00BA546F"/>
    <w:rsid w:val="00BB071E"/>
    <w:rsid w:val="00BB13D2"/>
    <w:rsid w:val="00BB17D8"/>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6801"/>
    <w:rsid w:val="00C46B2D"/>
    <w:rsid w:val="00C54062"/>
    <w:rsid w:val="00C57574"/>
    <w:rsid w:val="00C60D49"/>
    <w:rsid w:val="00C61525"/>
    <w:rsid w:val="00C635FE"/>
    <w:rsid w:val="00C64972"/>
    <w:rsid w:val="00C658CB"/>
    <w:rsid w:val="00C65E8C"/>
    <w:rsid w:val="00C67812"/>
    <w:rsid w:val="00C70BB6"/>
    <w:rsid w:val="00C7482C"/>
    <w:rsid w:val="00C74D59"/>
    <w:rsid w:val="00C74FA9"/>
    <w:rsid w:val="00C75F05"/>
    <w:rsid w:val="00C76247"/>
    <w:rsid w:val="00C77452"/>
    <w:rsid w:val="00C81848"/>
    <w:rsid w:val="00C8445F"/>
    <w:rsid w:val="00C84C13"/>
    <w:rsid w:val="00C87922"/>
    <w:rsid w:val="00C92653"/>
    <w:rsid w:val="00C92902"/>
    <w:rsid w:val="00C92B18"/>
    <w:rsid w:val="00C92F32"/>
    <w:rsid w:val="00C94151"/>
    <w:rsid w:val="00CA2F67"/>
    <w:rsid w:val="00CA4449"/>
    <w:rsid w:val="00CA578D"/>
    <w:rsid w:val="00CA5AEA"/>
    <w:rsid w:val="00CA685E"/>
    <w:rsid w:val="00CA704F"/>
    <w:rsid w:val="00CB0A9B"/>
    <w:rsid w:val="00CB0E1E"/>
    <w:rsid w:val="00CB5CFB"/>
    <w:rsid w:val="00CB67FA"/>
    <w:rsid w:val="00CC0F68"/>
    <w:rsid w:val="00CC522B"/>
    <w:rsid w:val="00CC57AE"/>
    <w:rsid w:val="00CC6C5C"/>
    <w:rsid w:val="00CC6DB8"/>
    <w:rsid w:val="00CD15FE"/>
    <w:rsid w:val="00CD2FD2"/>
    <w:rsid w:val="00CD4772"/>
    <w:rsid w:val="00CD5491"/>
    <w:rsid w:val="00CD6CCC"/>
    <w:rsid w:val="00CD6E14"/>
    <w:rsid w:val="00CE0336"/>
    <w:rsid w:val="00CE0DEC"/>
    <w:rsid w:val="00CE13E7"/>
    <w:rsid w:val="00CE3EF2"/>
    <w:rsid w:val="00CE415C"/>
    <w:rsid w:val="00CE49EE"/>
    <w:rsid w:val="00CE59F5"/>
    <w:rsid w:val="00CE63C8"/>
    <w:rsid w:val="00CE710A"/>
    <w:rsid w:val="00CF0621"/>
    <w:rsid w:val="00CF1E62"/>
    <w:rsid w:val="00CF240F"/>
    <w:rsid w:val="00CF3B6D"/>
    <w:rsid w:val="00CF4F32"/>
    <w:rsid w:val="00D00AE7"/>
    <w:rsid w:val="00D049B1"/>
    <w:rsid w:val="00D05DC9"/>
    <w:rsid w:val="00D06941"/>
    <w:rsid w:val="00D06C67"/>
    <w:rsid w:val="00D15814"/>
    <w:rsid w:val="00D16EAB"/>
    <w:rsid w:val="00D172F4"/>
    <w:rsid w:val="00D20FE5"/>
    <w:rsid w:val="00D21559"/>
    <w:rsid w:val="00D22FDB"/>
    <w:rsid w:val="00D230E1"/>
    <w:rsid w:val="00D2310E"/>
    <w:rsid w:val="00D25A7F"/>
    <w:rsid w:val="00D27C99"/>
    <w:rsid w:val="00D300EC"/>
    <w:rsid w:val="00D34358"/>
    <w:rsid w:val="00D34448"/>
    <w:rsid w:val="00D3508E"/>
    <w:rsid w:val="00D367E3"/>
    <w:rsid w:val="00D36DDB"/>
    <w:rsid w:val="00D37293"/>
    <w:rsid w:val="00D42059"/>
    <w:rsid w:val="00D439CA"/>
    <w:rsid w:val="00D43F32"/>
    <w:rsid w:val="00D441F0"/>
    <w:rsid w:val="00D45AA3"/>
    <w:rsid w:val="00D466C2"/>
    <w:rsid w:val="00D509C8"/>
    <w:rsid w:val="00D51E48"/>
    <w:rsid w:val="00D53E18"/>
    <w:rsid w:val="00D53E8E"/>
    <w:rsid w:val="00D5421E"/>
    <w:rsid w:val="00D5548F"/>
    <w:rsid w:val="00D560B4"/>
    <w:rsid w:val="00D5653D"/>
    <w:rsid w:val="00D60AB1"/>
    <w:rsid w:val="00D628E2"/>
    <w:rsid w:val="00D6355B"/>
    <w:rsid w:val="00D70BA5"/>
    <w:rsid w:val="00D7303B"/>
    <w:rsid w:val="00D7365B"/>
    <w:rsid w:val="00D74F18"/>
    <w:rsid w:val="00D75BDC"/>
    <w:rsid w:val="00D7621A"/>
    <w:rsid w:val="00D76AC4"/>
    <w:rsid w:val="00D76C32"/>
    <w:rsid w:val="00D76DF6"/>
    <w:rsid w:val="00D82A59"/>
    <w:rsid w:val="00D838A4"/>
    <w:rsid w:val="00D87497"/>
    <w:rsid w:val="00D876DD"/>
    <w:rsid w:val="00D9534D"/>
    <w:rsid w:val="00D96434"/>
    <w:rsid w:val="00D97DD1"/>
    <w:rsid w:val="00DA0FDD"/>
    <w:rsid w:val="00DA2419"/>
    <w:rsid w:val="00DA5316"/>
    <w:rsid w:val="00DA6435"/>
    <w:rsid w:val="00DB3070"/>
    <w:rsid w:val="00DB3137"/>
    <w:rsid w:val="00DB519F"/>
    <w:rsid w:val="00DB614A"/>
    <w:rsid w:val="00DB6891"/>
    <w:rsid w:val="00DC139A"/>
    <w:rsid w:val="00DC163F"/>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E04215"/>
    <w:rsid w:val="00E0431F"/>
    <w:rsid w:val="00E0474C"/>
    <w:rsid w:val="00E05A06"/>
    <w:rsid w:val="00E064AE"/>
    <w:rsid w:val="00E075C4"/>
    <w:rsid w:val="00E1027D"/>
    <w:rsid w:val="00E11D39"/>
    <w:rsid w:val="00E1208A"/>
    <w:rsid w:val="00E139B5"/>
    <w:rsid w:val="00E15707"/>
    <w:rsid w:val="00E162BE"/>
    <w:rsid w:val="00E1644A"/>
    <w:rsid w:val="00E171A4"/>
    <w:rsid w:val="00E1742D"/>
    <w:rsid w:val="00E21A29"/>
    <w:rsid w:val="00E26013"/>
    <w:rsid w:val="00E26036"/>
    <w:rsid w:val="00E26661"/>
    <w:rsid w:val="00E27D90"/>
    <w:rsid w:val="00E303D1"/>
    <w:rsid w:val="00E32924"/>
    <w:rsid w:val="00E33902"/>
    <w:rsid w:val="00E373BB"/>
    <w:rsid w:val="00E37407"/>
    <w:rsid w:val="00E37F50"/>
    <w:rsid w:val="00E41DF3"/>
    <w:rsid w:val="00E42296"/>
    <w:rsid w:val="00E42B94"/>
    <w:rsid w:val="00E4528C"/>
    <w:rsid w:val="00E45762"/>
    <w:rsid w:val="00E5029D"/>
    <w:rsid w:val="00E50725"/>
    <w:rsid w:val="00E50C70"/>
    <w:rsid w:val="00E569B3"/>
    <w:rsid w:val="00E61BF6"/>
    <w:rsid w:val="00E623DD"/>
    <w:rsid w:val="00E6593C"/>
    <w:rsid w:val="00E66A00"/>
    <w:rsid w:val="00E70B43"/>
    <w:rsid w:val="00E71C46"/>
    <w:rsid w:val="00E722FC"/>
    <w:rsid w:val="00E72733"/>
    <w:rsid w:val="00E7385D"/>
    <w:rsid w:val="00E74020"/>
    <w:rsid w:val="00E761CA"/>
    <w:rsid w:val="00E76B02"/>
    <w:rsid w:val="00E7712F"/>
    <w:rsid w:val="00E80462"/>
    <w:rsid w:val="00E82AB5"/>
    <w:rsid w:val="00E82FEB"/>
    <w:rsid w:val="00E83556"/>
    <w:rsid w:val="00E83841"/>
    <w:rsid w:val="00E8525B"/>
    <w:rsid w:val="00E85446"/>
    <w:rsid w:val="00E86C75"/>
    <w:rsid w:val="00E93698"/>
    <w:rsid w:val="00E947E0"/>
    <w:rsid w:val="00E95CB1"/>
    <w:rsid w:val="00E95FE2"/>
    <w:rsid w:val="00EA2B1A"/>
    <w:rsid w:val="00EA4E3B"/>
    <w:rsid w:val="00EA7388"/>
    <w:rsid w:val="00EA77FA"/>
    <w:rsid w:val="00EA7B4F"/>
    <w:rsid w:val="00EB0B45"/>
    <w:rsid w:val="00EB22CD"/>
    <w:rsid w:val="00EB4C06"/>
    <w:rsid w:val="00EB593C"/>
    <w:rsid w:val="00EB75A0"/>
    <w:rsid w:val="00EC32E0"/>
    <w:rsid w:val="00EC3304"/>
    <w:rsid w:val="00EC6EBE"/>
    <w:rsid w:val="00EC7370"/>
    <w:rsid w:val="00EC7D8F"/>
    <w:rsid w:val="00ED1589"/>
    <w:rsid w:val="00ED187A"/>
    <w:rsid w:val="00ED1D8D"/>
    <w:rsid w:val="00ED35F1"/>
    <w:rsid w:val="00ED3DBB"/>
    <w:rsid w:val="00ED45B0"/>
    <w:rsid w:val="00ED7283"/>
    <w:rsid w:val="00ED7331"/>
    <w:rsid w:val="00EE06B3"/>
    <w:rsid w:val="00EE302B"/>
    <w:rsid w:val="00EE422A"/>
    <w:rsid w:val="00EE4DF2"/>
    <w:rsid w:val="00EE7957"/>
    <w:rsid w:val="00EF3F83"/>
    <w:rsid w:val="00EF5149"/>
    <w:rsid w:val="00EF51D7"/>
    <w:rsid w:val="00EF557C"/>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586E"/>
    <w:rsid w:val="00F25D1E"/>
    <w:rsid w:val="00F2758F"/>
    <w:rsid w:val="00F27E55"/>
    <w:rsid w:val="00F31D87"/>
    <w:rsid w:val="00F346B5"/>
    <w:rsid w:val="00F3505B"/>
    <w:rsid w:val="00F368F3"/>
    <w:rsid w:val="00F36ED9"/>
    <w:rsid w:val="00F41FF5"/>
    <w:rsid w:val="00F4221B"/>
    <w:rsid w:val="00F44547"/>
    <w:rsid w:val="00F44DA2"/>
    <w:rsid w:val="00F45973"/>
    <w:rsid w:val="00F46242"/>
    <w:rsid w:val="00F47416"/>
    <w:rsid w:val="00F4754B"/>
    <w:rsid w:val="00F5049E"/>
    <w:rsid w:val="00F51C32"/>
    <w:rsid w:val="00F532CE"/>
    <w:rsid w:val="00F537A3"/>
    <w:rsid w:val="00F53DB1"/>
    <w:rsid w:val="00F56827"/>
    <w:rsid w:val="00F60512"/>
    <w:rsid w:val="00F617C1"/>
    <w:rsid w:val="00F618D4"/>
    <w:rsid w:val="00F62123"/>
    <w:rsid w:val="00F65A36"/>
    <w:rsid w:val="00F700C3"/>
    <w:rsid w:val="00F72754"/>
    <w:rsid w:val="00F75BDE"/>
    <w:rsid w:val="00F813D1"/>
    <w:rsid w:val="00F8371D"/>
    <w:rsid w:val="00F83965"/>
    <w:rsid w:val="00F85017"/>
    <w:rsid w:val="00F85C59"/>
    <w:rsid w:val="00F900A1"/>
    <w:rsid w:val="00F907F1"/>
    <w:rsid w:val="00F90BE4"/>
    <w:rsid w:val="00F9113B"/>
    <w:rsid w:val="00F939B6"/>
    <w:rsid w:val="00FA0148"/>
    <w:rsid w:val="00FA63C8"/>
    <w:rsid w:val="00FB0034"/>
    <w:rsid w:val="00FB1C2A"/>
    <w:rsid w:val="00FB4291"/>
    <w:rsid w:val="00FC030F"/>
    <w:rsid w:val="00FC09E0"/>
    <w:rsid w:val="00FC34D3"/>
    <w:rsid w:val="00FC46B1"/>
    <w:rsid w:val="00FC49D5"/>
    <w:rsid w:val="00FC54D1"/>
    <w:rsid w:val="00FC5A04"/>
    <w:rsid w:val="00FC6058"/>
    <w:rsid w:val="00FD03E0"/>
    <w:rsid w:val="00FD2A2E"/>
    <w:rsid w:val="00FD4E88"/>
    <w:rsid w:val="00FD4EFC"/>
    <w:rsid w:val="00FD5D1E"/>
    <w:rsid w:val="00FE0E51"/>
    <w:rsid w:val="00FE1BC8"/>
    <w:rsid w:val="00FE2456"/>
    <w:rsid w:val="00FE26DF"/>
    <w:rsid w:val="00FE305B"/>
    <w:rsid w:val="00FE4017"/>
    <w:rsid w:val="00FE7FAB"/>
    <w:rsid w:val="00FF05D9"/>
    <w:rsid w:val="00FF2172"/>
    <w:rsid w:val="00FF31F5"/>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basedOn w:val="Normal"/>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contentBits="0" removed="0"/>
</clbl:labelList>
</file>

<file path=docProps/app.xml><?xml version="1.0" encoding="utf-8"?>
<Properties xmlns="http://schemas.openxmlformats.org/officeDocument/2006/extended-properties" xmlns:vt="http://schemas.openxmlformats.org/officeDocument/2006/docPropsVTypes">
  <Template>AODocument.dot</Template>
  <TotalTime>20</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41</cp:revision>
  <cp:lastPrinted>2015-11-12T19:00:00Z</cp:lastPrinted>
  <dcterms:created xsi:type="dcterms:W3CDTF">2024-03-25T15:05:00Z</dcterms:created>
  <dcterms:modified xsi:type="dcterms:W3CDTF">2026-09-23T09:13:00Z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